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429"/>
        <w:gridCol w:w="3058"/>
        <w:gridCol w:w="1530"/>
        <w:gridCol w:w="2880"/>
      </w:tblGrid>
      <w:tr w:rsidR="00C9238F" w:rsidRPr="00D911FF" w14:paraId="1DB91676" w14:textId="77777777" w:rsidTr="00D911FF">
        <w:tc>
          <w:tcPr>
            <w:tcW w:w="1012" w:type="pct"/>
            <w:gridSpan w:val="2"/>
            <w:vAlign w:val="bottom"/>
          </w:tcPr>
          <w:p w14:paraId="46DF537E" w14:textId="545B14FF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 w:rsidRPr="00D911FF">
              <w:rPr>
                <w:sz w:val="24"/>
                <w:szCs w:val="24"/>
              </w:rPr>
              <w:t>Business Name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0092E072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911FF" w14:paraId="4D0D525C" w14:textId="77777777" w:rsidTr="00D911FF">
        <w:tc>
          <w:tcPr>
            <w:tcW w:w="1012" w:type="pct"/>
            <w:gridSpan w:val="2"/>
            <w:vAlign w:val="bottom"/>
          </w:tcPr>
          <w:p w14:paraId="609F6450" w14:textId="6BF59E43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Name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DD84649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911FF" w14:paraId="67BBEBC1" w14:textId="77777777" w:rsidTr="00D911FF">
        <w:tc>
          <w:tcPr>
            <w:tcW w:w="1012" w:type="pct"/>
            <w:gridSpan w:val="2"/>
            <w:vAlign w:val="bottom"/>
          </w:tcPr>
          <w:p w14:paraId="131D6639" w14:textId="18BCAFB4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Address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9E7412B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911FF" w14:paraId="5CD4BED3" w14:textId="77777777" w:rsidTr="00D911FF">
        <w:tc>
          <w:tcPr>
            <w:tcW w:w="1012" w:type="pct"/>
            <w:gridSpan w:val="2"/>
            <w:vAlign w:val="bottom"/>
          </w:tcPr>
          <w:p w14:paraId="2F5042DA" w14:textId="50E3E894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 Code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352162B6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576892" w:rsidRPr="00D911FF" w14:paraId="025905BE" w14:textId="77777777" w:rsidTr="00D911FF">
        <w:sdt>
          <w:sdtPr>
            <w:rPr>
              <w:sz w:val="24"/>
              <w:szCs w:val="24"/>
            </w:rPr>
            <w:id w:val="83577009"/>
            <w:placeholder>
              <w:docPart w:val="ECE94D72E02E4CB6A0CFFAFA09666EB7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68A99544" w14:textId="77777777" w:rsidR="00576892" w:rsidRPr="00D911FF" w:rsidRDefault="0057689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4CD05221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6EEBA290" w14:textId="10603A41" w:rsidR="00576892" w:rsidRPr="00D911FF" w:rsidRDefault="00D911FF" w:rsidP="00576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</w:t>
            </w:r>
          </w:p>
        </w:tc>
        <w:tc>
          <w:tcPr>
            <w:tcW w:w="1538" w:type="pct"/>
            <w:tcBorders>
              <w:bottom w:val="single" w:sz="4" w:space="0" w:color="auto"/>
            </w:tcBorders>
            <w:vAlign w:val="bottom"/>
          </w:tcPr>
          <w:p w14:paraId="60C861B3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911FF" w14:paraId="4D7DDF5E" w14:textId="77777777" w:rsidTr="00D911FF">
        <w:sdt>
          <w:sdtPr>
            <w:rPr>
              <w:sz w:val="24"/>
              <w:szCs w:val="24"/>
            </w:rPr>
            <w:id w:val="-965116832"/>
            <w:placeholder>
              <w:docPart w:val="13C19F17DF7F4DD291B70482CF77A13B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2C3E0B36" w14:textId="77777777" w:rsidR="00C9238F" w:rsidRPr="00D911FF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340F181" w14:textId="70D6B7BA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1B59B529" w14:textId="77777777" w:rsidTr="00D911F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0EEFC8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D911FF" w14:paraId="526B26E1" w14:textId="77777777" w:rsidTr="00D911FF">
        <w:tc>
          <w:tcPr>
            <w:tcW w:w="783" w:type="pct"/>
            <w:vAlign w:val="bottom"/>
          </w:tcPr>
          <w:p w14:paraId="5179A531" w14:textId="2522AC8C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Facebook</w:t>
            </w:r>
          </w:p>
        </w:tc>
        <w:tc>
          <w:tcPr>
            <w:tcW w:w="4217" w:type="pct"/>
            <w:gridSpan w:val="4"/>
            <w:tcBorders>
              <w:bottom w:val="single" w:sz="4" w:space="0" w:color="auto"/>
            </w:tcBorders>
            <w:vAlign w:val="bottom"/>
          </w:tcPr>
          <w:p w14:paraId="5E1A7BDE" w14:textId="77777777" w:rsidR="00C9238F" w:rsidRDefault="00C9238F" w:rsidP="00576892">
            <w:pPr>
              <w:spacing w:before="120"/>
              <w:rPr>
                <w:sz w:val="24"/>
                <w:szCs w:val="24"/>
              </w:rPr>
            </w:pPr>
          </w:p>
          <w:p w14:paraId="42C31E38" w14:textId="70B15518" w:rsidR="00D911FF" w:rsidRPr="00D911FF" w:rsidRDefault="00D911F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C9238F" w:rsidRPr="00D911FF" w14:paraId="2401EFE5" w14:textId="77777777" w:rsidTr="00D911FF">
        <w:tc>
          <w:tcPr>
            <w:tcW w:w="783" w:type="pct"/>
            <w:vAlign w:val="bottom"/>
          </w:tcPr>
          <w:p w14:paraId="73BF6C16" w14:textId="57393F08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Instagram</w:t>
            </w:r>
          </w:p>
        </w:tc>
        <w:tc>
          <w:tcPr>
            <w:tcW w:w="42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28CD8" w14:textId="77777777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C9238F" w:rsidRPr="00D911FF" w14:paraId="585216AC" w14:textId="77777777" w:rsidTr="00D911FF">
        <w:tc>
          <w:tcPr>
            <w:tcW w:w="783" w:type="pct"/>
            <w:vAlign w:val="bottom"/>
          </w:tcPr>
          <w:p w14:paraId="795CEB38" w14:textId="607006FD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Twitter</w:t>
            </w:r>
          </w:p>
        </w:tc>
        <w:tc>
          <w:tcPr>
            <w:tcW w:w="42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8CB09" w14:textId="77777777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C9238F" w:rsidRPr="00D911FF" w14:paraId="29C022FD" w14:textId="77777777" w:rsidTr="00D911FF">
        <w:tc>
          <w:tcPr>
            <w:tcW w:w="783" w:type="pct"/>
            <w:vAlign w:val="bottom"/>
          </w:tcPr>
          <w:p w14:paraId="603CAECE" w14:textId="217774D6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WhatsApp</w:t>
            </w:r>
          </w:p>
        </w:tc>
        <w:tc>
          <w:tcPr>
            <w:tcW w:w="42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B0B60" w14:textId="5B3263F1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D911FF" w:rsidRPr="00D911FF" w14:paraId="610AFB42" w14:textId="77777777" w:rsidTr="00D911FF">
        <w:trPr>
          <w:gridAfter w:val="4"/>
          <w:wAfter w:w="4217" w:type="pct"/>
        </w:trPr>
        <w:tc>
          <w:tcPr>
            <w:tcW w:w="783" w:type="pct"/>
            <w:vAlign w:val="bottom"/>
          </w:tcPr>
          <w:p w14:paraId="4B0B17D4" w14:textId="7EC9F700" w:rsidR="00D911FF" w:rsidRPr="00D911FF" w:rsidRDefault="00D911FF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</w:tr>
      <w:tr w:rsidR="00D911FF" w:rsidRPr="00D911FF" w14:paraId="5B0FF4E5" w14:textId="77777777" w:rsidTr="00DF53DD">
        <w:tc>
          <w:tcPr>
            <w:tcW w:w="1012" w:type="pct"/>
            <w:gridSpan w:val="2"/>
            <w:vAlign w:val="bottom"/>
          </w:tcPr>
          <w:p w14:paraId="6ACECEA8" w14:textId="31ACA18D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 w:rsidRPr="000719D8">
              <w:rPr>
                <w:sz w:val="24"/>
                <w:szCs w:val="24"/>
              </w:rPr>
              <w:t>Product Description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1ADAE856" w14:textId="3D83E844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D911FF" w:rsidRPr="00D911FF" w14:paraId="05611137" w14:textId="77777777" w:rsidTr="00DF53DD">
        <w:tc>
          <w:tcPr>
            <w:tcW w:w="1012" w:type="pct"/>
            <w:gridSpan w:val="2"/>
            <w:vAlign w:val="bottom"/>
          </w:tcPr>
          <w:p w14:paraId="0E32E43D" w14:textId="529D55DC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bookmarkStart w:id="0" w:name="_Hlk157258571"/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16AB2FA" w14:textId="1D53B1B2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bookmarkEnd w:id="0"/>
    <w:p w14:paraId="65D83E2A" w14:textId="1CBAD8EF" w:rsidR="00D911FF" w:rsidRDefault="00F84AB7" w:rsidP="00AF6BFE">
      <w:pPr>
        <w:pStyle w:val="NoSpacing"/>
      </w:pPr>
      <w:r>
        <w:rPr>
          <w:noProof/>
          <w:sz w:val="28"/>
          <w:szCs w:val="44"/>
        </w:rPr>
        <w:drawing>
          <wp:anchor distT="0" distB="0" distL="114300" distR="114300" simplePos="0" relativeHeight="251662336" behindDoc="0" locked="0" layoutInCell="1" allowOverlap="1" wp14:anchorId="0AD13250" wp14:editId="267272C9">
            <wp:simplePos x="0" y="0"/>
            <wp:positionH relativeFrom="column">
              <wp:posOffset>-295275</wp:posOffset>
            </wp:positionH>
            <wp:positionV relativeFrom="paragraph">
              <wp:posOffset>-5230495</wp:posOffset>
            </wp:positionV>
            <wp:extent cx="1083945" cy="752475"/>
            <wp:effectExtent l="0" t="0" r="1905" b="9525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85"/>
      </w:tblGrid>
      <w:tr w:rsidR="00D911FF" w:rsidRPr="00D911FF" w14:paraId="3DF2AA6E" w14:textId="77777777" w:rsidTr="00984837">
        <w:tc>
          <w:tcPr>
            <w:tcW w:w="1590" w:type="pct"/>
            <w:vAlign w:val="bottom"/>
          </w:tcPr>
          <w:p w14:paraId="14BB781F" w14:textId="5AEFDC3D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supply the village?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6FC0903" w14:textId="785B928D" w:rsidR="00D911FF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D911FF" w:rsidRPr="00D911FF" w14:paraId="101D4B56" w14:textId="77777777" w:rsidTr="00984837">
        <w:tc>
          <w:tcPr>
            <w:tcW w:w="1590" w:type="pct"/>
            <w:vAlign w:val="bottom"/>
          </w:tcPr>
          <w:p w14:paraId="21811EFF" w14:textId="385D2A3E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proofErr w:type="gramStart"/>
            <w:r>
              <w:rPr>
                <w:sz w:val="24"/>
                <w:szCs w:val="24"/>
              </w:rPr>
              <w:t>Yes</w:t>
            </w:r>
            <w:proofErr w:type="gramEnd"/>
            <w:r>
              <w:rPr>
                <w:sz w:val="24"/>
                <w:szCs w:val="24"/>
              </w:rPr>
              <w:t xml:space="preserve"> who do you supply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18ED8BA" w14:textId="77777777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E184929" w14:textId="58319B0F" w:rsidR="00D911FF" w:rsidRDefault="00D911FF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7"/>
      </w:tblGrid>
      <w:tr w:rsidR="00984837" w:rsidRPr="00D911FF" w14:paraId="6C98C535" w14:textId="77777777" w:rsidTr="00984837">
        <w:tc>
          <w:tcPr>
            <w:tcW w:w="2347" w:type="pct"/>
            <w:vAlign w:val="bottom"/>
          </w:tcPr>
          <w:p w14:paraId="32F3364D" w14:textId="33060C32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Is your insurance renewal date before September 1</w:t>
            </w:r>
            <w:r w:rsidR="007641FC">
              <w:rPr>
                <w:sz w:val="22"/>
                <w:szCs w:val="22"/>
              </w:rPr>
              <w:t>5</w:t>
            </w:r>
            <w:r w:rsidRPr="00984837">
              <w:rPr>
                <w:sz w:val="22"/>
                <w:szCs w:val="22"/>
                <w:vertAlign w:val="superscript"/>
              </w:rPr>
              <w:t>th</w:t>
            </w:r>
            <w:proofErr w:type="gramStart"/>
            <w:r w:rsidRPr="00984837">
              <w:rPr>
                <w:sz w:val="22"/>
                <w:szCs w:val="22"/>
              </w:rPr>
              <w:t xml:space="preserve"> 202</w:t>
            </w:r>
            <w:r w:rsidR="007641FC">
              <w:rPr>
                <w:sz w:val="22"/>
                <w:szCs w:val="22"/>
              </w:rPr>
              <w:t>4</w:t>
            </w:r>
            <w:proofErr w:type="gramEnd"/>
            <w:r w:rsidRPr="00984837">
              <w:rPr>
                <w:sz w:val="22"/>
                <w:szCs w:val="22"/>
              </w:rPr>
              <w:t xml:space="preserve">? If </w:t>
            </w:r>
            <w:proofErr w:type="gramStart"/>
            <w:r w:rsidRPr="00984837">
              <w:rPr>
                <w:sz w:val="22"/>
                <w:szCs w:val="22"/>
              </w:rPr>
              <w:t>Yes</w:t>
            </w:r>
            <w:proofErr w:type="gramEnd"/>
            <w:r w:rsidRPr="00984837">
              <w:rPr>
                <w:sz w:val="22"/>
                <w:szCs w:val="22"/>
              </w:rPr>
              <w:t xml:space="preserve"> please state here.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377708C8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492CC4F2" w14:textId="77777777" w:rsidTr="00984837">
        <w:tc>
          <w:tcPr>
            <w:tcW w:w="2347" w:type="pct"/>
            <w:vAlign w:val="bottom"/>
          </w:tcPr>
          <w:p w14:paraId="3BD27951" w14:textId="0910FEA5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authority you are registered with.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1484E408" w14:textId="2CADA075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2167781" w14:textId="0742964B" w:rsidR="00984837" w:rsidRDefault="00984837" w:rsidP="00AF6BFE">
      <w:pPr>
        <w:pStyle w:val="NoSpacing"/>
      </w:pPr>
    </w:p>
    <w:p w14:paraId="208C62A9" w14:textId="0C67FC22" w:rsidR="00984837" w:rsidRDefault="00984837">
      <w:pPr>
        <w:rPr>
          <w:rFonts w:eastAsia="Calibri" w:cs="Calibri"/>
          <w:sz w:val="18"/>
        </w:rPr>
      </w:pPr>
      <w:r>
        <w:br w:type="page"/>
      </w:r>
    </w:p>
    <w:p w14:paraId="38AAB084" w14:textId="4A3625CB" w:rsidR="00984837" w:rsidRDefault="00F84AB7" w:rsidP="00AF6BFE">
      <w:pPr>
        <w:pStyle w:val="NoSpacing"/>
      </w:pPr>
      <w:r>
        <w:rPr>
          <w:noProof/>
          <w:sz w:val="28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57145D34" wp14:editId="2DCEE8AB">
            <wp:simplePos x="0" y="0"/>
            <wp:positionH relativeFrom="column">
              <wp:posOffset>-400050</wp:posOffset>
            </wp:positionH>
            <wp:positionV relativeFrom="paragraph">
              <wp:posOffset>-829945</wp:posOffset>
            </wp:positionV>
            <wp:extent cx="1083945" cy="752475"/>
            <wp:effectExtent l="0" t="0" r="1905" b="9525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7B524EA3" w14:textId="77777777" w:rsidTr="00DF53DD">
        <w:tc>
          <w:tcPr>
            <w:tcW w:w="3028" w:type="pct"/>
            <w:vAlign w:val="bottom"/>
          </w:tcPr>
          <w:p w14:paraId="6E08B4F5" w14:textId="39B2D9F4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you be cooking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F131D27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17A207C4" w14:textId="77777777" w:rsidTr="00DF53DD">
        <w:tc>
          <w:tcPr>
            <w:tcW w:w="3028" w:type="pct"/>
            <w:vAlign w:val="bottom"/>
          </w:tcPr>
          <w:p w14:paraId="1F9FAB84" w14:textId="3E7B42AE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Will you be selling temperature-controlled food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4B83BACC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</w:tbl>
    <w:p w14:paraId="73FA8D39" w14:textId="3546C792" w:rsidR="00984837" w:rsidRDefault="00984837" w:rsidP="00AF6BFE">
      <w:pPr>
        <w:pStyle w:val="NoSpacing"/>
      </w:pPr>
    </w:p>
    <w:p w14:paraId="7763043A" w14:textId="2CA61D42" w:rsidR="00984837" w:rsidRDefault="00984837" w:rsidP="00AF6BFE">
      <w:pPr>
        <w:pStyle w:val="NoSpacing"/>
      </w:pPr>
    </w:p>
    <w:p w14:paraId="7BBD2DF0" w14:textId="41632CBD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F84AB7" w:rsidRPr="00D911FF" w14:paraId="2B110DE3" w14:textId="77777777" w:rsidTr="00DF53DD">
        <w:tc>
          <w:tcPr>
            <w:tcW w:w="3028" w:type="pct"/>
            <w:vAlign w:val="bottom"/>
          </w:tcPr>
          <w:p w14:paraId="539D6FE4" w14:textId="4618BEA7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perceive any Health and Safety risks?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9DA6993" w14:textId="7A988412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4B82E1F" w14:textId="42C854F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F84AB7" w:rsidRPr="00D911FF" w14:paraId="7CE5B72A" w14:textId="77777777" w:rsidTr="00DF53DD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2CA2CED6" w14:textId="2249E093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673DF2D" w14:textId="5411E5FE" w:rsidR="00984837" w:rsidRDefault="00984837" w:rsidP="00AF6BFE">
      <w:pPr>
        <w:pStyle w:val="NoSpacing"/>
      </w:pPr>
    </w:p>
    <w:p w14:paraId="4DB12261" w14:textId="1F80CCAA" w:rsidR="00F84AB7" w:rsidRDefault="00F84AB7" w:rsidP="00AF6BFE">
      <w:pPr>
        <w:pStyle w:val="NoSpacing"/>
      </w:pPr>
    </w:p>
    <w:p w14:paraId="2B385F0A" w14:textId="77777777" w:rsidR="00F84AB7" w:rsidRDefault="00F84AB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7467"/>
      </w:tblGrid>
      <w:tr w:rsidR="00984837" w:rsidRPr="00D911FF" w14:paraId="409FDBF6" w14:textId="77777777" w:rsidTr="00DF53DD">
        <w:tc>
          <w:tcPr>
            <w:tcW w:w="1012" w:type="pct"/>
            <w:vAlign w:val="bottom"/>
          </w:tcPr>
          <w:p w14:paraId="0383A21C" w14:textId="64A0AFF0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0719D8">
              <w:rPr>
                <w:sz w:val="24"/>
                <w:szCs w:val="24"/>
              </w:rPr>
              <w:t>Specific access requirements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BEEBB99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3F2D214C" w14:textId="77777777" w:rsidTr="00DF53DD">
        <w:tc>
          <w:tcPr>
            <w:tcW w:w="1012" w:type="pct"/>
            <w:vAlign w:val="bottom"/>
          </w:tcPr>
          <w:p w14:paraId="4FC63E1D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349BEE6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2257206C" w14:textId="78E3ABFF" w:rsidR="00984837" w:rsidRDefault="00984837" w:rsidP="00AF6BFE">
      <w:pPr>
        <w:pStyle w:val="NoSpacing"/>
      </w:pPr>
    </w:p>
    <w:p w14:paraId="514A56D0" w14:textId="74D9BA6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528AB6D5" w14:textId="77777777" w:rsidTr="00DF53DD">
        <w:tc>
          <w:tcPr>
            <w:tcW w:w="3028" w:type="pct"/>
            <w:vAlign w:val="bottom"/>
          </w:tcPr>
          <w:p w14:paraId="7EC5F36F" w14:textId="2B82EA9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3m indoor spaces required?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B18D407" w14:textId="0A7E140A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63AED402" w14:textId="77777777" w:rsidTr="00DF53DD">
        <w:tc>
          <w:tcPr>
            <w:tcW w:w="3028" w:type="pct"/>
            <w:vAlign w:val="bottom"/>
          </w:tcPr>
          <w:p w14:paraId="2E94DC40" w14:textId="53CA7512" w:rsidR="00ED029A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</w:t>
            </w:r>
            <w:r w:rsidR="00F84AB7">
              <w:rPr>
                <w:sz w:val="24"/>
                <w:szCs w:val="24"/>
              </w:rPr>
              <w:t xml:space="preserve"> of 3m outdoor pitches required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791EF85" w14:textId="77777777" w:rsidR="00ED029A" w:rsidRDefault="00ED029A" w:rsidP="00DF53DD">
            <w:pPr>
              <w:spacing w:before="240"/>
              <w:rPr>
                <w:sz w:val="24"/>
                <w:szCs w:val="24"/>
              </w:rPr>
            </w:pPr>
          </w:p>
          <w:p w14:paraId="1FD2590C" w14:textId="3833FFD0" w:rsidR="00ED029A" w:rsidRPr="00D911FF" w:rsidRDefault="00ED029A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628E0E42" w14:textId="34107C15" w:rsidR="00984837" w:rsidRDefault="00984837" w:rsidP="00AF6BFE">
      <w:pPr>
        <w:pStyle w:val="NoSpacing"/>
      </w:pPr>
    </w:p>
    <w:p w14:paraId="01C2A8C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23D2B956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D20EB6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72F4FBD4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C727F30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4F8645A7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4D98644D" w14:textId="30861FF8" w:rsidR="00ED029A" w:rsidRPr="00ED029A" w:rsidRDefault="00ED029A" w:rsidP="00ED029A">
      <w:pPr>
        <w:ind w:left="720"/>
        <w:rPr>
          <w:b/>
          <w:bCs/>
          <w:sz w:val="24"/>
          <w:szCs w:val="24"/>
        </w:rPr>
      </w:pPr>
      <w:r w:rsidRPr="00ED029A">
        <w:rPr>
          <w:b/>
          <w:bCs/>
          <w:sz w:val="24"/>
          <w:szCs w:val="24"/>
        </w:rPr>
        <w:t xml:space="preserve">N.B. If you are bringing a trailer the charge will be for the full length of the trailer including towbar.  This charge will be £30 for each additional </w:t>
      </w:r>
      <w:proofErr w:type="spellStart"/>
      <w:r w:rsidRPr="00ED029A">
        <w:rPr>
          <w:b/>
          <w:bCs/>
          <w:sz w:val="24"/>
          <w:szCs w:val="24"/>
        </w:rPr>
        <w:t>metre</w:t>
      </w:r>
      <w:proofErr w:type="spellEnd"/>
      <w:r w:rsidRPr="00ED029A">
        <w:rPr>
          <w:b/>
          <w:bCs/>
          <w:sz w:val="24"/>
          <w:szCs w:val="24"/>
        </w:rPr>
        <w:t>.</w:t>
      </w:r>
    </w:p>
    <w:p w14:paraId="04370DCC" w14:textId="6E94CFBA" w:rsidR="00ED029A" w:rsidRPr="00ED029A" w:rsidRDefault="00ED029A" w:rsidP="00AF6BFE">
      <w:pPr>
        <w:pStyle w:val="NoSpacing"/>
        <w:rPr>
          <w:sz w:val="24"/>
          <w:szCs w:val="24"/>
        </w:rPr>
      </w:pPr>
    </w:p>
    <w:tbl>
      <w:tblPr>
        <w:tblStyle w:val="TableGrid"/>
        <w:tblW w:w="3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0719D8" w:rsidRPr="00D911FF" w14:paraId="1196ECDD" w14:textId="77777777" w:rsidTr="000719D8">
        <w:trPr>
          <w:trHeight w:val="80"/>
        </w:trPr>
        <w:tc>
          <w:tcPr>
            <w:tcW w:w="5000" w:type="pct"/>
            <w:vAlign w:val="bottom"/>
          </w:tcPr>
          <w:p w14:paraId="251BD28A" w14:textId="77777777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Amount</w:t>
            </w:r>
            <w:proofErr w:type="gramEnd"/>
            <w:r>
              <w:rPr>
                <w:sz w:val="24"/>
                <w:szCs w:val="24"/>
              </w:rPr>
              <w:t xml:space="preserve"> of electricity supply </w:t>
            </w:r>
            <w:proofErr w:type="gramStart"/>
            <w:r>
              <w:rPr>
                <w:sz w:val="24"/>
                <w:szCs w:val="24"/>
              </w:rPr>
              <w:t>required?</w:t>
            </w:r>
            <w:proofErr w:type="gramEnd"/>
            <w:r>
              <w:rPr>
                <w:sz w:val="24"/>
                <w:szCs w:val="24"/>
              </w:rPr>
              <w:t xml:space="preserve"> (Please circle)</w:t>
            </w:r>
          </w:p>
          <w:tbl>
            <w:tblPr>
              <w:tblStyle w:val="TableGrid"/>
              <w:tblpPr w:leftFromText="180" w:rightFromText="180" w:vertAnchor="text" w:horzAnchor="margin" w:tblpXSpec="center" w:tblpY="2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42"/>
              <w:gridCol w:w="1062"/>
              <w:gridCol w:w="1062"/>
            </w:tblGrid>
            <w:tr w:rsidR="000719D8" w14:paraId="108C4A78" w14:textId="77777777" w:rsidTr="000719D8">
              <w:trPr>
                <w:trHeight w:val="494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507478" w14:textId="77777777" w:rsidR="000719D8" w:rsidRDefault="000719D8" w:rsidP="000719D8">
                  <w:pPr>
                    <w:jc w:val="center"/>
                  </w:pPr>
                  <w:r>
                    <w:t>16A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1081F" w14:textId="77777777" w:rsidR="000719D8" w:rsidRDefault="000719D8" w:rsidP="000719D8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14FB9" w14:textId="77777777" w:rsidR="000719D8" w:rsidRDefault="000719D8" w:rsidP="000719D8">
                  <w:pPr>
                    <w:jc w:val="center"/>
                  </w:pPr>
                  <w:r>
                    <w:t>2</w:t>
                  </w:r>
                </w:p>
              </w:tc>
            </w:tr>
            <w:tr w:rsidR="000719D8" w14:paraId="0199F545" w14:textId="77777777" w:rsidTr="000719D8">
              <w:trPr>
                <w:trHeight w:val="431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11A466" w14:textId="77777777" w:rsidR="000719D8" w:rsidRDefault="000719D8" w:rsidP="000719D8">
                  <w:pPr>
                    <w:jc w:val="center"/>
                  </w:pPr>
                  <w:r>
                    <w:t>32A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DCCFD8" w14:textId="77777777" w:rsidR="000719D8" w:rsidRDefault="000719D8" w:rsidP="000719D8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1E75CC" w14:textId="77777777" w:rsidR="000719D8" w:rsidRDefault="000719D8" w:rsidP="000719D8">
                  <w:pPr>
                    <w:jc w:val="center"/>
                  </w:pPr>
                  <w:r>
                    <w:t>2</w:t>
                  </w:r>
                </w:p>
              </w:tc>
            </w:tr>
          </w:tbl>
          <w:p w14:paraId="57E4BF7E" w14:textId="5053421A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61E6A68" w14:textId="21FB3ECC" w:rsidR="00F84AB7" w:rsidRDefault="000719D8" w:rsidP="00AF6BFE">
      <w:pPr>
        <w:pStyle w:val="NoSpacing"/>
      </w:pPr>
      <w:r>
        <w:t xml:space="preserve">  </w:t>
      </w:r>
    </w:p>
    <w:p w14:paraId="31A85BCF" w14:textId="1473E889" w:rsidR="000719D8" w:rsidRDefault="000719D8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ED029A" w:rsidRPr="00D911FF" w14:paraId="414A0230" w14:textId="77777777" w:rsidTr="0042566C">
        <w:tc>
          <w:tcPr>
            <w:tcW w:w="3028" w:type="pct"/>
            <w:vAlign w:val="bottom"/>
          </w:tcPr>
          <w:p w14:paraId="232CC9EB" w14:textId="4B977E73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detail the equipment you will be using.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84B06A1" w14:textId="77777777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F42D204" w14:textId="77777777" w:rsidR="00ED029A" w:rsidRDefault="00ED029A" w:rsidP="00ED029A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ED029A" w:rsidRPr="00ED029A" w14:paraId="2B5E8857" w14:textId="77777777" w:rsidTr="0042566C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60A25A3" w14:textId="77777777" w:rsidR="00ED029A" w:rsidRDefault="00ED029A" w:rsidP="00ED029A">
            <w:pPr>
              <w:pStyle w:val="NoSpacing"/>
            </w:pPr>
          </w:p>
          <w:p w14:paraId="0BCBFABB" w14:textId="77777777" w:rsidR="00ED029A" w:rsidRPr="00ED029A" w:rsidRDefault="00ED029A" w:rsidP="00ED029A">
            <w:pPr>
              <w:pStyle w:val="NoSpacing"/>
            </w:pPr>
          </w:p>
        </w:tc>
      </w:tr>
    </w:tbl>
    <w:p w14:paraId="349CB20A" w14:textId="77777777" w:rsidR="000719D8" w:rsidRDefault="000719D8" w:rsidP="000719D8"/>
    <w:p w14:paraId="61CE2BE3" w14:textId="5C6F4AFD" w:rsidR="00F84AB7" w:rsidRDefault="000719D8" w:rsidP="000719D8">
      <w:r>
        <w:rPr>
          <w:noProof/>
          <w:szCs w:val="44"/>
        </w:rPr>
        <w:lastRenderedPageBreak/>
        <w:drawing>
          <wp:anchor distT="0" distB="0" distL="114300" distR="114300" simplePos="0" relativeHeight="251658240" behindDoc="0" locked="0" layoutInCell="1" allowOverlap="1" wp14:anchorId="503D8467" wp14:editId="4FD6D808">
            <wp:simplePos x="0" y="0"/>
            <wp:positionH relativeFrom="column">
              <wp:posOffset>-400050</wp:posOffset>
            </wp:positionH>
            <wp:positionV relativeFrom="paragraph">
              <wp:posOffset>-843280</wp:posOffset>
            </wp:positionV>
            <wp:extent cx="1083986" cy="723265"/>
            <wp:effectExtent l="0" t="0" r="1905" b="9525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86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21F5" w14:textId="3CD27977" w:rsidR="00F84AB7" w:rsidRDefault="00F84AB7" w:rsidP="00AF6BFE">
      <w:pPr>
        <w:pStyle w:val="NoSpacing"/>
      </w:pPr>
    </w:p>
    <w:p w14:paraId="6B35E134" w14:textId="77777777" w:rsidR="00F84AB7" w:rsidRPr="000463D2" w:rsidRDefault="00F84AB7" w:rsidP="00F84AB7">
      <w:pPr>
        <w:shd w:val="clear" w:color="auto" w:fill="FFFFFF"/>
        <w:spacing w:after="100" w:afterAutospacing="1" w:line="240" w:lineRule="auto"/>
        <w:outlineLvl w:val="1"/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  <w:t>Agreement</w:t>
      </w:r>
    </w:p>
    <w:p w14:paraId="718A8C51" w14:textId="59CEECDF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The information in this application is accurate and true to the best of my knowledge. I have read and understood the Broadway Food Festival 202</w:t>
      </w:r>
      <w:r w:rsidR="00ED029A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4</w:t>
      </w: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Terms and Conditions and agree to be bound by them.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Our Terms and Conditions are located on our website.</w:t>
      </w:r>
    </w:p>
    <w:p w14:paraId="11029279" w14:textId="1BF81914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17E6C63F" w14:textId="3A82BEF6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F84AB7">
        <w:rPr>
          <w:rFonts w:ascii="PT Sans" w:eastAsia="Times New Roman" w:hAnsi="PT Sans" w:cs="Times New Roman"/>
          <w:color w:val="00B050"/>
          <w:sz w:val="24"/>
          <w:szCs w:val="24"/>
          <w:lang w:eastAsia="en-GB"/>
        </w:rPr>
        <w:t>Yes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/</w:t>
      </w:r>
      <w:r w:rsidRPr="00F84AB7">
        <w:rPr>
          <w:rFonts w:ascii="PT Sans" w:eastAsia="Times New Roman" w:hAnsi="PT Sans" w:cs="Times New Roman"/>
          <w:color w:val="FF0000"/>
          <w:sz w:val="24"/>
          <w:szCs w:val="24"/>
          <w:lang w:eastAsia="en-GB"/>
        </w:rPr>
        <w:t>No</w:t>
      </w:r>
    </w:p>
    <w:p w14:paraId="380B1381" w14:textId="77777777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212D545C" w14:textId="77777777" w:rsidR="00F84AB7" w:rsidRDefault="00F84AB7" w:rsidP="00F84AB7">
      <w:r>
        <w:t>Your name</w:t>
      </w:r>
    </w:p>
    <w:p w14:paraId="26D3A9FF" w14:textId="78595A91" w:rsidR="00F84AB7" w:rsidRDefault="00F84AB7" w:rsidP="00F84AB7">
      <w:pPr>
        <w:pStyle w:val="NoSpacing"/>
      </w:pPr>
    </w:p>
    <w:p w14:paraId="16F4720D" w14:textId="3AC81C7D" w:rsidR="00F84AB7" w:rsidRDefault="00F84AB7" w:rsidP="00F84AB7">
      <w:pPr>
        <w:pStyle w:val="NoSpacing"/>
      </w:pPr>
    </w:p>
    <w:p w14:paraId="29F9B0FE" w14:textId="6B07C1FC" w:rsidR="00F84AB7" w:rsidRDefault="00F84AB7" w:rsidP="00F84AB7">
      <w:pPr>
        <w:pStyle w:val="NoSpacing"/>
      </w:pPr>
    </w:p>
    <w:p w14:paraId="23A9C5DA" w14:textId="431805DA" w:rsidR="00F84AB7" w:rsidRDefault="00F84AB7" w:rsidP="00F84AB7">
      <w:pPr>
        <w:pStyle w:val="NoSpacing"/>
      </w:pPr>
    </w:p>
    <w:p w14:paraId="0BA544E1" w14:textId="5E50268E" w:rsidR="00F84AB7" w:rsidRDefault="00F84AB7" w:rsidP="00F84AB7">
      <w:pPr>
        <w:pStyle w:val="NoSpacing"/>
      </w:pPr>
    </w:p>
    <w:p w14:paraId="43E405FA" w14:textId="1DC63358" w:rsidR="00F84AB7" w:rsidRDefault="00F84AB7" w:rsidP="00F84AB7">
      <w:pPr>
        <w:pStyle w:val="NoSpacing"/>
      </w:pPr>
    </w:p>
    <w:p w14:paraId="57AC838B" w14:textId="103F5DC4" w:rsidR="00F84AB7" w:rsidRDefault="00F84AB7" w:rsidP="00F84AB7">
      <w:pPr>
        <w:pStyle w:val="NoSpacing"/>
      </w:pPr>
    </w:p>
    <w:p w14:paraId="69FCDBC0" w14:textId="55F5FE55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>Please email this along with your</w:t>
      </w:r>
    </w:p>
    <w:p w14:paraId="0E2F5BB8" w14:textId="49DE6162" w:rsidR="00F84AB7" w:rsidRDefault="00F84AB7" w:rsidP="00F84AB7">
      <w:pPr>
        <w:pStyle w:val="NoSpacing"/>
        <w:rPr>
          <w:sz w:val="28"/>
          <w:szCs w:val="44"/>
        </w:rPr>
      </w:pPr>
    </w:p>
    <w:p w14:paraId="74224A7C" w14:textId="6EFB71EC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Current public liability insurance certificate,</w:t>
      </w:r>
    </w:p>
    <w:p w14:paraId="3F4E5C8D" w14:textId="0B284336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Completed Risk Assessment form,</w:t>
      </w:r>
    </w:p>
    <w:p w14:paraId="1EAB2432" w14:textId="6B2E2713" w:rsidR="000719D8" w:rsidRDefault="000719D8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Picture of trailer.</w:t>
      </w:r>
    </w:p>
    <w:p w14:paraId="22A735E0" w14:textId="03CAA241" w:rsidR="00F84AB7" w:rsidRDefault="00F84AB7" w:rsidP="00F84AB7">
      <w:pPr>
        <w:pStyle w:val="NoSpacing"/>
        <w:rPr>
          <w:sz w:val="28"/>
          <w:szCs w:val="44"/>
        </w:rPr>
      </w:pPr>
    </w:p>
    <w:p w14:paraId="2FD990A1" w14:textId="77777777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 xml:space="preserve">To </w:t>
      </w:r>
    </w:p>
    <w:p w14:paraId="135C45FF" w14:textId="77777777" w:rsidR="00F84AB7" w:rsidRDefault="00F84AB7" w:rsidP="00F84AB7">
      <w:pPr>
        <w:pStyle w:val="NoSpacing"/>
        <w:rPr>
          <w:sz w:val="28"/>
          <w:szCs w:val="44"/>
        </w:rPr>
      </w:pPr>
    </w:p>
    <w:p w14:paraId="0FBF3CDB" w14:textId="2F2B5D02" w:rsidR="00F84AB7" w:rsidRDefault="00000000" w:rsidP="00F84AB7">
      <w:pPr>
        <w:pStyle w:val="NoSpacing"/>
        <w:rPr>
          <w:sz w:val="28"/>
          <w:szCs w:val="44"/>
        </w:rPr>
      </w:pPr>
      <w:hyperlink r:id="rId12" w:history="1">
        <w:r w:rsidR="00F84AB7" w:rsidRPr="00E20D53">
          <w:rPr>
            <w:rStyle w:val="Hyperlink"/>
            <w:sz w:val="28"/>
            <w:szCs w:val="44"/>
          </w:rPr>
          <w:t>broadwayfoodfestival@gmail.com</w:t>
        </w:r>
      </w:hyperlink>
    </w:p>
    <w:p w14:paraId="5FD1E8F1" w14:textId="0C492B93" w:rsidR="00F84AB7" w:rsidRPr="00F84AB7" w:rsidRDefault="00F84AB7" w:rsidP="00F84AB7">
      <w:pPr>
        <w:pStyle w:val="NoSpacing"/>
        <w:rPr>
          <w:sz w:val="28"/>
          <w:szCs w:val="44"/>
        </w:rPr>
      </w:pPr>
    </w:p>
    <w:sectPr w:rsidR="00F84AB7" w:rsidRPr="00F84AB7" w:rsidSect="008C6343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2AFEB" w14:textId="77777777" w:rsidR="008C6343" w:rsidRDefault="008C6343" w:rsidP="00C9238F">
      <w:pPr>
        <w:spacing w:after="0" w:line="240" w:lineRule="auto"/>
      </w:pPr>
      <w:r>
        <w:separator/>
      </w:r>
    </w:p>
  </w:endnote>
  <w:endnote w:type="continuationSeparator" w:id="0">
    <w:p w14:paraId="75CEC098" w14:textId="77777777" w:rsidR="008C6343" w:rsidRDefault="008C634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C506B5-BD3F-4550-A73D-64951F54363B}"/>
    <w:embedBold r:id="rId2" w:fontKey="{D8807D0D-DB5F-40FE-AB0F-515EF29B8F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D0B034-4FE7-4773-AD3B-89567243C693}"/>
    <w:embedBold r:id="rId4" w:fontKey="{C00EF336-82FF-4E12-9FB8-8E691148D8E5}"/>
    <w:embedItalic r:id="rId5" w:fontKey="{1FBF3DC0-2B06-416A-8889-723B29BF4B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B31C940-7450-461E-9BF7-9A39CFB8F455}"/>
  </w:font>
  <w:font w:name="pg-1ff1">
    <w:altName w:val="Cambria"/>
    <w:panose1 w:val="00000000000000000000"/>
    <w:charset w:val="00"/>
    <w:family w:val="roman"/>
    <w:notTrueType/>
    <w:pitch w:val="default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7" w:fontKey="{A884E0A2-63A1-435E-93EE-5E62FB160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A14949A" w14:textId="77777777" w:rsidTr="00C4167A">
      <w:tc>
        <w:tcPr>
          <w:tcW w:w="4675" w:type="dxa"/>
          <w:vAlign w:val="center"/>
        </w:tcPr>
        <w:p w14:paraId="01808CDC" w14:textId="12C0E65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BA87EC8" w14:textId="0D50A4D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295A40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EC1C3" w14:textId="77777777" w:rsidR="008C6343" w:rsidRDefault="008C6343" w:rsidP="00C9238F">
      <w:pPr>
        <w:spacing w:after="0" w:line="240" w:lineRule="auto"/>
      </w:pPr>
      <w:r>
        <w:separator/>
      </w:r>
    </w:p>
  </w:footnote>
  <w:footnote w:type="continuationSeparator" w:id="0">
    <w:p w14:paraId="7AD77FB2" w14:textId="77777777" w:rsidR="008C6343" w:rsidRDefault="008C634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6256359C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F512324" w14:textId="6704A768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26BE01C2" w14:textId="0C41B712" w:rsidR="00576892" w:rsidRPr="00576892" w:rsidRDefault="00D911F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Application form</w:t>
          </w:r>
        </w:p>
      </w:tc>
    </w:tr>
  </w:tbl>
  <w:p w14:paraId="20537C1D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21015"/>
    <w:multiLevelType w:val="hybridMultilevel"/>
    <w:tmpl w:val="3C2C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50333492">
    <w:abstractNumId w:val="11"/>
  </w:num>
  <w:num w:numId="2" w16cid:durableId="374014158">
    <w:abstractNumId w:val="7"/>
  </w:num>
  <w:num w:numId="3" w16cid:durableId="627249897">
    <w:abstractNumId w:val="15"/>
  </w:num>
  <w:num w:numId="4" w16cid:durableId="956063181">
    <w:abstractNumId w:val="12"/>
  </w:num>
  <w:num w:numId="5" w16cid:durableId="1748072434">
    <w:abstractNumId w:val="13"/>
  </w:num>
  <w:num w:numId="6" w16cid:durableId="2087722236">
    <w:abstractNumId w:val="19"/>
  </w:num>
  <w:num w:numId="7" w16cid:durableId="1634092198">
    <w:abstractNumId w:val="6"/>
  </w:num>
  <w:num w:numId="8" w16cid:durableId="688485414">
    <w:abstractNumId w:val="10"/>
  </w:num>
  <w:num w:numId="9" w16cid:durableId="1897813810">
    <w:abstractNumId w:val="17"/>
  </w:num>
  <w:num w:numId="10" w16cid:durableId="10306311">
    <w:abstractNumId w:val="1"/>
  </w:num>
  <w:num w:numId="11" w16cid:durableId="516189421">
    <w:abstractNumId w:val="5"/>
  </w:num>
  <w:num w:numId="12" w16cid:durableId="1958757676">
    <w:abstractNumId w:val="0"/>
  </w:num>
  <w:num w:numId="13" w16cid:durableId="795677324">
    <w:abstractNumId w:val="2"/>
  </w:num>
  <w:num w:numId="14" w16cid:durableId="1074008175">
    <w:abstractNumId w:val="9"/>
  </w:num>
  <w:num w:numId="15" w16cid:durableId="246497107">
    <w:abstractNumId w:val="8"/>
  </w:num>
  <w:num w:numId="16" w16cid:durableId="1431049935">
    <w:abstractNumId w:val="16"/>
  </w:num>
  <w:num w:numId="17" w16cid:durableId="33234917">
    <w:abstractNumId w:val="3"/>
  </w:num>
  <w:num w:numId="18" w16cid:durableId="933589246">
    <w:abstractNumId w:val="22"/>
  </w:num>
  <w:num w:numId="19" w16cid:durableId="46953122">
    <w:abstractNumId w:val="18"/>
  </w:num>
  <w:num w:numId="20" w16cid:durableId="934283609">
    <w:abstractNumId w:val="14"/>
  </w:num>
  <w:num w:numId="21" w16cid:durableId="1146123912">
    <w:abstractNumId w:val="20"/>
  </w:num>
  <w:num w:numId="22" w16cid:durableId="1998342180">
    <w:abstractNumId w:val="4"/>
  </w:num>
  <w:num w:numId="23" w16cid:durableId="32736760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FF"/>
    <w:rsid w:val="00003212"/>
    <w:rsid w:val="00052382"/>
    <w:rsid w:val="0006568A"/>
    <w:rsid w:val="00065A07"/>
    <w:rsid w:val="000719D8"/>
    <w:rsid w:val="00076F0F"/>
    <w:rsid w:val="00084253"/>
    <w:rsid w:val="000D1F49"/>
    <w:rsid w:val="001727CA"/>
    <w:rsid w:val="001D30F9"/>
    <w:rsid w:val="002662E9"/>
    <w:rsid w:val="002C56E6"/>
    <w:rsid w:val="002D3238"/>
    <w:rsid w:val="00361E11"/>
    <w:rsid w:val="003F0847"/>
    <w:rsid w:val="0040090B"/>
    <w:rsid w:val="0046302A"/>
    <w:rsid w:val="00487D2D"/>
    <w:rsid w:val="004C16F0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45DBF"/>
    <w:rsid w:val="007641FC"/>
    <w:rsid w:val="00770F25"/>
    <w:rsid w:val="007A27D3"/>
    <w:rsid w:val="007A35A8"/>
    <w:rsid w:val="007B0A85"/>
    <w:rsid w:val="007C6A52"/>
    <w:rsid w:val="0082043E"/>
    <w:rsid w:val="0088586B"/>
    <w:rsid w:val="00897670"/>
    <w:rsid w:val="008B0E32"/>
    <w:rsid w:val="008C6343"/>
    <w:rsid w:val="008E203A"/>
    <w:rsid w:val="0091229C"/>
    <w:rsid w:val="00920221"/>
    <w:rsid w:val="009314EE"/>
    <w:rsid w:val="00940E73"/>
    <w:rsid w:val="0097014A"/>
    <w:rsid w:val="00984837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11FF"/>
    <w:rsid w:val="00DB3FAD"/>
    <w:rsid w:val="00E049C8"/>
    <w:rsid w:val="00E61C09"/>
    <w:rsid w:val="00EB3B58"/>
    <w:rsid w:val="00EC7359"/>
    <w:rsid w:val="00ED029A"/>
    <w:rsid w:val="00EE3054"/>
    <w:rsid w:val="00F00606"/>
    <w:rsid w:val="00F01256"/>
    <w:rsid w:val="00F84AB7"/>
    <w:rsid w:val="00FC54C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D01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84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roadwayfoodfestival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m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E94D72E02E4CB6A0CFFAFA09666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41D4B-EBEC-4B01-8A21-1724A4CF3423}"/>
      </w:docPartPr>
      <w:docPartBody>
        <w:p w:rsidR="006C4B18" w:rsidRDefault="00000000">
          <w:pPr>
            <w:pStyle w:val="ECE94D72E02E4CB6A0CFFAFA09666EB7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3C19F17DF7F4DD291B70482CF77A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3E0D1-2E0D-4188-8015-AFFD57997530}"/>
      </w:docPartPr>
      <w:docPartBody>
        <w:p w:rsidR="006C4B18" w:rsidRDefault="00000000">
          <w:pPr>
            <w:pStyle w:val="13C19F17DF7F4DD291B70482CF77A13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g-1ff1">
    <w:altName w:val="Cambria"/>
    <w:panose1 w:val="00000000000000000000"/>
    <w:charset w:val="00"/>
    <w:family w:val="roman"/>
    <w:notTrueType/>
    <w:pitch w:val="default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BCE"/>
    <w:rsid w:val="00427527"/>
    <w:rsid w:val="006C4B18"/>
    <w:rsid w:val="007F03AD"/>
    <w:rsid w:val="0098721C"/>
    <w:rsid w:val="00AE2BCE"/>
    <w:rsid w:val="00BF2954"/>
    <w:rsid w:val="00C95538"/>
    <w:rsid w:val="00F4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E94D72E02E4CB6A0CFFAFA09666EB7">
    <w:name w:val="ECE94D72E02E4CB6A0CFFAFA09666EB7"/>
  </w:style>
  <w:style w:type="paragraph" w:customStyle="1" w:styleId="13C19F17DF7F4DD291B70482CF77A13B">
    <w:name w:val="13C19F17DF7F4DD291B70482CF77A13B"/>
  </w:style>
  <w:style w:type="character" w:styleId="PlaceholderText">
    <w:name w:val="Placeholder Text"/>
    <w:basedOn w:val="DefaultParagraphFont"/>
    <w:uiPriority w:val="99"/>
    <w:semiHidden/>
    <w:rsid w:val="00AE2BC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2024-01-27T14:38:00Z</dcterms:created>
  <dcterms:modified xsi:type="dcterms:W3CDTF">2024-02-15T19:31:00Z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