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1"/>
        <w:gridCol w:w="433"/>
        <w:gridCol w:w="3058"/>
        <w:gridCol w:w="1530"/>
        <w:gridCol w:w="2880"/>
      </w:tblGrid>
      <w:tr w:rsidR="00F3245F" w:rsidRPr="00D911FF" w14:paraId="1DB91676" w14:textId="77777777" w:rsidTr="00D911FF">
        <w:tc>
          <w:tcPr>
            <w:tcW w:w="1012" w:type="pct"/>
            <w:gridSpan w:val="2"/>
            <w:vAlign w:val="bottom"/>
          </w:tcPr>
          <w:p w14:paraId="46DF537E" w14:textId="4441CB85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0092E072" w14:textId="6DAE7421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4D0D525C" w14:textId="77777777" w:rsidTr="00D911FF">
        <w:tc>
          <w:tcPr>
            <w:tcW w:w="1012" w:type="pct"/>
            <w:gridSpan w:val="2"/>
            <w:vAlign w:val="bottom"/>
          </w:tcPr>
          <w:p w14:paraId="609F6450" w14:textId="7EDAA925" w:rsidR="00C9238F" w:rsidRPr="00D911FF" w:rsidRDefault="00D911FF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Name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5DD84649" w14:textId="40DF01D6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67BBEBC1" w14:textId="77777777" w:rsidTr="00D911FF">
        <w:tc>
          <w:tcPr>
            <w:tcW w:w="1012" w:type="pct"/>
            <w:gridSpan w:val="2"/>
            <w:vAlign w:val="bottom"/>
          </w:tcPr>
          <w:p w14:paraId="131D6639" w14:textId="6E7DCBBD" w:rsidR="00C9238F" w:rsidRPr="00D911FF" w:rsidRDefault="00D911FF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Business Address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69E7412B" w14:textId="183724D8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5CD4BED3" w14:textId="77777777" w:rsidTr="00D911FF">
        <w:tc>
          <w:tcPr>
            <w:tcW w:w="1012" w:type="pct"/>
            <w:gridSpan w:val="2"/>
            <w:vAlign w:val="bottom"/>
          </w:tcPr>
          <w:p w14:paraId="2F5042DA" w14:textId="6DA823C6" w:rsidR="00C9238F" w:rsidRPr="00D911FF" w:rsidRDefault="00D911FF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 Code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352162B6" w14:textId="77777777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025905BE" w14:textId="77777777" w:rsidTr="00D911FF">
        <w:sdt>
          <w:sdtPr>
            <w:rPr>
              <w:sz w:val="24"/>
              <w:szCs w:val="24"/>
            </w:rPr>
            <w:id w:val="83577009"/>
            <w:placeholder>
              <w:docPart w:val="ECE94D72E02E4CB6A0CFFAFA09666EB7"/>
            </w:placeholder>
            <w:temporary/>
            <w:showingPlcHdr/>
            <w15:appearance w15:val="hidden"/>
          </w:sdtPr>
          <w:sdtContent>
            <w:tc>
              <w:tcPr>
                <w:tcW w:w="1012" w:type="pct"/>
                <w:gridSpan w:val="2"/>
                <w:vAlign w:val="bottom"/>
              </w:tcPr>
              <w:p w14:paraId="68A99544" w14:textId="77777777" w:rsidR="00576892" w:rsidRPr="00D911FF" w:rsidRDefault="0057689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D911FF">
                  <w:rPr>
                    <w:sz w:val="24"/>
                    <w:szCs w:val="24"/>
                  </w:rPr>
                  <w:t>Home Phone</w:t>
                </w:r>
              </w:p>
            </w:tc>
          </w:sdtContent>
        </w:sdt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4CD05221" w14:textId="77777777" w:rsidR="00576892" w:rsidRPr="00D911FF" w:rsidRDefault="00576892" w:rsidP="0057689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6EEBA290" w14:textId="10603A41" w:rsidR="00576892" w:rsidRPr="00D911FF" w:rsidRDefault="00D911FF" w:rsidP="005768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Mobile</w:t>
            </w:r>
          </w:p>
        </w:tc>
        <w:tc>
          <w:tcPr>
            <w:tcW w:w="1538" w:type="pct"/>
            <w:tcBorders>
              <w:bottom w:val="single" w:sz="4" w:space="0" w:color="auto"/>
            </w:tcBorders>
            <w:vAlign w:val="bottom"/>
          </w:tcPr>
          <w:p w14:paraId="60C861B3" w14:textId="77777777" w:rsidR="00576892" w:rsidRPr="00D911FF" w:rsidRDefault="00576892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4D7DDF5E" w14:textId="77777777" w:rsidTr="00D911FF">
        <w:sdt>
          <w:sdtPr>
            <w:rPr>
              <w:sz w:val="24"/>
              <w:szCs w:val="24"/>
            </w:rPr>
            <w:id w:val="-965116832"/>
            <w:placeholder>
              <w:docPart w:val="13C19F17DF7F4DD291B70482CF77A13B"/>
            </w:placeholder>
            <w:temporary/>
            <w:showingPlcHdr/>
            <w15:appearance w15:val="hidden"/>
          </w:sdtPr>
          <w:sdtContent>
            <w:tc>
              <w:tcPr>
                <w:tcW w:w="1012" w:type="pct"/>
                <w:gridSpan w:val="2"/>
                <w:vAlign w:val="bottom"/>
              </w:tcPr>
              <w:p w14:paraId="2C3E0B36" w14:textId="77777777" w:rsidR="00C9238F" w:rsidRPr="00D911FF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D911FF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6340F181" w14:textId="1CB473C5" w:rsidR="00C9238F" w:rsidRPr="00D911FF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1B59B529" w14:textId="77777777" w:rsidTr="00D911FF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0EEFC80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3245F" w:rsidRPr="00D911FF" w14:paraId="526B26E1" w14:textId="77777777" w:rsidTr="004D756D">
        <w:tc>
          <w:tcPr>
            <w:tcW w:w="781" w:type="pct"/>
            <w:vAlign w:val="bottom"/>
          </w:tcPr>
          <w:p w14:paraId="5179A531" w14:textId="2522AC8C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Facebook</w:t>
            </w:r>
          </w:p>
        </w:tc>
        <w:tc>
          <w:tcPr>
            <w:tcW w:w="4219" w:type="pct"/>
            <w:gridSpan w:val="4"/>
            <w:tcBorders>
              <w:bottom w:val="single" w:sz="4" w:space="0" w:color="auto"/>
            </w:tcBorders>
            <w:vAlign w:val="bottom"/>
          </w:tcPr>
          <w:p w14:paraId="5E1A7BDE" w14:textId="55890C30" w:rsidR="00C9238F" w:rsidRDefault="00C9238F" w:rsidP="00576892">
            <w:pPr>
              <w:spacing w:before="120"/>
              <w:rPr>
                <w:sz w:val="24"/>
                <w:szCs w:val="24"/>
              </w:rPr>
            </w:pPr>
          </w:p>
          <w:p w14:paraId="42C31E38" w14:textId="70B15518" w:rsidR="00D911FF" w:rsidRPr="00D911FF" w:rsidRDefault="00D911F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F3245F" w:rsidRPr="00D911FF" w14:paraId="2401EFE5" w14:textId="77777777" w:rsidTr="004D756D">
        <w:tc>
          <w:tcPr>
            <w:tcW w:w="781" w:type="pct"/>
            <w:vAlign w:val="bottom"/>
          </w:tcPr>
          <w:p w14:paraId="73BF6C16" w14:textId="57393F08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Instagram</w:t>
            </w:r>
          </w:p>
        </w:tc>
        <w:tc>
          <w:tcPr>
            <w:tcW w:w="421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A28CD8" w14:textId="14A9EC75" w:rsidR="00C9238F" w:rsidRPr="00D911FF" w:rsidRDefault="00C9238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F3245F" w:rsidRPr="00D911FF" w14:paraId="585216AC" w14:textId="77777777" w:rsidTr="004D756D">
        <w:tc>
          <w:tcPr>
            <w:tcW w:w="781" w:type="pct"/>
            <w:vAlign w:val="bottom"/>
          </w:tcPr>
          <w:p w14:paraId="795CEB38" w14:textId="607006FD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Twitter</w:t>
            </w:r>
          </w:p>
        </w:tc>
        <w:tc>
          <w:tcPr>
            <w:tcW w:w="421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B8CB09" w14:textId="2C8BE7F5" w:rsidR="00C9238F" w:rsidRPr="00D911FF" w:rsidRDefault="00C9238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F3245F" w:rsidRPr="00D911FF" w14:paraId="29C022FD" w14:textId="77777777" w:rsidTr="004D756D">
        <w:tc>
          <w:tcPr>
            <w:tcW w:w="781" w:type="pct"/>
            <w:vAlign w:val="bottom"/>
          </w:tcPr>
          <w:p w14:paraId="603CAECE" w14:textId="217774D6" w:rsidR="00C9238F" w:rsidRPr="00D911FF" w:rsidRDefault="00D911FF" w:rsidP="00D911F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WhatsApp</w:t>
            </w:r>
          </w:p>
        </w:tc>
        <w:tc>
          <w:tcPr>
            <w:tcW w:w="421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0B0B60" w14:textId="13A7960D" w:rsidR="00C9238F" w:rsidRPr="00D911FF" w:rsidRDefault="00C9238F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D911FF" w:rsidRPr="00D911FF" w14:paraId="610AFB42" w14:textId="77777777" w:rsidTr="004D756D">
        <w:trPr>
          <w:gridAfter w:val="4"/>
          <w:wAfter w:w="4219" w:type="pct"/>
        </w:trPr>
        <w:tc>
          <w:tcPr>
            <w:tcW w:w="781" w:type="pct"/>
            <w:vAlign w:val="bottom"/>
          </w:tcPr>
          <w:p w14:paraId="4B0B17D4" w14:textId="7EC9F700" w:rsidR="00D911FF" w:rsidRPr="00D911FF" w:rsidRDefault="00D911FF" w:rsidP="00576892">
            <w:pPr>
              <w:spacing w:before="120"/>
              <w:ind w:left="698"/>
              <w:rPr>
                <w:sz w:val="24"/>
                <w:szCs w:val="24"/>
              </w:rPr>
            </w:pPr>
          </w:p>
        </w:tc>
      </w:tr>
      <w:tr w:rsidR="00F3245F" w:rsidRPr="00D911FF" w14:paraId="5B0FF4E5" w14:textId="77777777" w:rsidTr="00DF53DD">
        <w:tc>
          <w:tcPr>
            <w:tcW w:w="1012" w:type="pct"/>
            <w:gridSpan w:val="2"/>
            <w:vAlign w:val="bottom"/>
          </w:tcPr>
          <w:p w14:paraId="6ACECEA8" w14:textId="65D8E6A7" w:rsidR="00D911FF" w:rsidRPr="00D911FF" w:rsidRDefault="00EF5908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full description of the p</w:t>
            </w:r>
            <w:r w:rsidR="00D911FF" w:rsidRPr="000719D8">
              <w:rPr>
                <w:sz w:val="24"/>
                <w:szCs w:val="24"/>
              </w:rPr>
              <w:t>roduct</w:t>
            </w:r>
            <w:r>
              <w:rPr>
                <w:sz w:val="24"/>
                <w:szCs w:val="24"/>
              </w:rPr>
              <w:t>s you will be selling at the festival</w:t>
            </w:r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1ADAE856" w14:textId="248E1B24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</w:p>
        </w:tc>
      </w:tr>
      <w:tr w:rsidR="00F3245F" w:rsidRPr="00D911FF" w14:paraId="05611137" w14:textId="77777777" w:rsidTr="00DF53DD">
        <w:tc>
          <w:tcPr>
            <w:tcW w:w="1012" w:type="pct"/>
            <w:gridSpan w:val="2"/>
            <w:vAlign w:val="bottom"/>
          </w:tcPr>
          <w:p w14:paraId="0E32E43D" w14:textId="02E46896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  <w:bookmarkStart w:id="0" w:name="_Hlk157258571"/>
          </w:p>
        </w:tc>
        <w:tc>
          <w:tcPr>
            <w:tcW w:w="3988" w:type="pct"/>
            <w:gridSpan w:val="3"/>
            <w:tcBorders>
              <w:bottom w:val="single" w:sz="4" w:space="0" w:color="auto"/>
            </w:tcBorders>
            <w:vAlign w:val="bottom"/>
          </w:tcPr>
          <w:p w14:paraId="516AB2FA" w14:textId="1D53B1B2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bookmarkEnd w:id="0"/>
    <w:p w14:paraId="65D83E2A" w14:textId="2B29837C" w:rsidR="00D911FF" w:rsidRDefault="00F3245F" w:rsidP="00AF6BFE">
      <w:pPr>
        <w:pStyle w:val="NoSpacing"/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07552B8" wp14:editId="6373104F">
            <wp:simplePos x="0" y="0"/>
            <wp:positionH relativeFrom="column">
              <wp:posOffset>-337820</wp:posOffset>
            </wp:positionH>
            <wp:positionV relativeFrom="paragraph">
              <wp:posOffset>-6040120</wp:posOffset>
            </wp:positionV>
            <wp:extent cx="1060681" cy="829733"/>
            <wp:effectExtent l="0" t="0" r="0" b="0"/>
            <wp:wrapNone/>
            <wp:docPr id="1674547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4709" name="Picture 1674547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681" cy="82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385"/>
      </w:tblGrid>
      <w:tr w:rsidR="00D911FF" w:rsidRPr="00D911FF" w14:paraId="3DF2AA6E" w14:textId="77777777" w:rsidTr="00984837">
        <w:tc>
          <w:tcPr>
            <w:tcW w:w="1590" w:type="pct"/>
            <w:vAlign w:val="bottom"/>
          </w:tcPr>
          <w:p w14:paraId="14BB781F" w14:textId="366E3591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you supply </w:t>
            </w:r>
            <w:r w:rsidR="00EF5908">
              <w:rPr>
                <w:sz w:val="24"/>
                <w:szCs w:val="24"/>
              </w:rPr>
              <w:t xml:space="preserve">any businesses in </w:t>
            </w:r>
            <w:r>
              <w:rPr>
                <w:sz w:val="24"/>
                <w:szCs w:val="24"/>
              </w:rPr>
              <w:t>the village?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vAlign w:val="bottom"/>
          </w:tcPr>
          <w:p w14:paraId="76FC0903" w14:textId="785B928D" w:rsidR="00D911FF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  <w:tr w:rsidR="00D911FF" w:rsidRPr="00D911FF" w14:paraId="101D4B56" w14:textId="77777777" w:rsidTr="00984837">
        <w:tc>
          <w:tcPr>
            <w:tcW w:w="1590" w:type="pct"/>
            <w:vAlign w:val="bottom"/>
          </w:tcPr>
          <w:p w14:paraId="21811EFF" w14:textId="4BB565B0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proofErr w:type="gramStart"/>
            <w:r>
              <w:rPr>
                <w:sz w:val="24"/>
                <w:szCs w:val="24"/>
              </w:rPr>
              <w:t>Yes</w:t>
            </w:r>
            <w:proofErr w:type="gramEnd"/>
            <w:r>
              <w:rPr>
                <w:sz w:val="24"/>
                <w:szCs w:val="24"/>
              </w:rPr>
              <w:t xml:space="preserve"> wh</w:t>
            </w:r>
            <w:r w:rsidR="00EF5908">
              <w:rPr>
                <w:sz w:val="24"/>
                <w:szCs w:val="24"/>
              </w:rPr>
              <w:t>ich businesses</w:t>
            </w:r>
            <w:r>
              <w:rPr>
                <w:sz w:val="24"/>
                <w:szCs w:val="24"/>
              </w:rPr>
              <w:t xml:space="preserve"> do you supply</w:t>
            </w:r>
            <w:r w:rsidR="00EF5908">
              <w:rPr>
                <w:sz w:val="24"/>
                <w:szCs w:val="24"/>
              </w:rPr>
              <w:t>?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vAlign w:val="bottom"/>
          </w:tcPr>
          <w:p w14:paraId="718ED8BA" w14:textId="77777777" w:rsidR="00D911FF" w:rsidRPr="00D911FF" w:rsidRDefault="00D911FF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4E184929" w14:textId="73D81A7E" w:rsidR="00D911FF" w:rsidRDefault="00D911FF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7"/>
      </w:tblGrid>
      <w:tr w:rsidR="00984837" w:rsidRPr="00D911FF" w14:paraId="6C98C535" w14:textId="77777777" w:rsidTr="00984837">
        <w:tc>
          <w:tcPr>
            <w:tcW w:w="2347" w:type="pct"/>
            <w:vAlign w:val="bottom"/>
          </w:tcPr>
          <w:p w14:paraId="32F3364D" w14:textId="3B259520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 w:rsidRPr="00984837">
              <w:rPr>
                <w:sz w:val="22"/>
                <w:szCs w:val="22"/>
              </w:rPr>
              <w:t>Is your insurance renewal date before September 1</w:t>
            </w:r>
            <w:r w:rsidR="00EF5908">
              <w:rPr>
                <w:sz w:val="22"/>
                <w:szCs w:val="22"/>
              </w:rPr>
              <w:t>4</w:t>
            </w:r>
            <w:r w:rsidRPr="00984837">
              <w:rPr>
                <w:sz w:val="22"/>
                <w:szCs w:val="22"/>
                <w:vertAlign w:val="superscript"/>
              </w:rPr>
              <w:t>th</w:t>
            </w:r>
            <w:proofErr w:type="gramStart"/>
            <w:r w:rsidRPr="00984837">
              <w:rPr>
                <w:sz w:val="22"/>
                <w:szCs w:val="22"/>
              </w:rPr>
              <w:t xml:space="preserve"> 202</w:t>
            </w:r>
            <w:r w:rsidR="00EF5908">
              <w:rPr>
                <w:sz w:val="22"/>
                <w:szCs w:val="22"/>
              </w:rPr>
              <w:t>5</w:t>
            </w:r>
            <w:proofErr w:type="gramEnd"/>
            <w:r w:rsidRPr="00984837">
              <w:rPr>
                <w:sz w:val="22"/>
                <w:szCs w:val="22"/>
              </w:rPr>
              <w:t xml:space="preserve">? If </w:t>
            </w:r>
            <w:proofErr w:type="gramStart"/>
            <w:r w:rsidRPr="00984837">
              <w:rPr>
                <w:sz w:val="22"/>
                <w:szCs w:val="22"/>
              </w:rPr>
              <w:t>Yes</w:t>
            </w:r>
            <w:proofErr w:type="gramEnd"/>
            <w:r w:rsidRPr="00984837">
              <w:rPr>
                <w:sz w:val="22"/>
                <w:szCs w:val="22"/>
              </w:rPr>
              <w:t xml:space="preserve"> please state here.</w:t>
            </w:r>
          </w:p>
        </w:tc>
        <w:tc>
          <w:tcPr>
            <w:tcW w:w="2653" w:type="pct"/>
            <w:tcBorders>
              <w:bottom w:val="single" w:sz="4" w:space="0" w:color="auto"/>
            </w:tcBorders>
            <w:vAlign w:val="bottom"/>
          </w:tcPr>
          <w:p w14:paraId="377708C8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  <w:tr w:rsidR="00984837" w:rsidRPr="00D911FF" w14:paraId="492CC4F2" w14:textId="77777777" w:rsidTr="00984837">
        <w:tc>
          <w:tcPr>
            <w:tcW w:w="2347" w:type="pct"/>
            <w:vAlign w:val="bottom"/>
          </w:tcPr>
          <w:p w14:paraId="3BD27951" w14:textId="7AADBDC5" w:rsidR="00984837" w:rsidRPr="00D911FF" w:rsidRDefault="00EF5908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the l</w:t>
            </w:r>
            <w:r w:rsidR="00984837">
              <w:rPr>
                <w:sz w:val="24"/>
                <w:szCs w:val="24"/>
              </w:rPr>
              <w:t>ocal authority you are registered with.</w:t>
            </w:r>
          </w:p>
        </w:tc>
        <w:tc>
          <w:tcPr>
            <w:tcW w:w="2653" w:type="pct"/>
            <w:tcBorders>
              <w:bottom w:val="single" w:sz="4" w:space="0" w:color="auto"/>
            </w:tcBorders>
            <w:vAlign w:val="bottom"/>
          </w:tcPr>
          <w:p w14:paraId="1484E408" w14:textId="2CADA075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02167781" w14:textId="0742964B" w:rsidR="00984837" w:rsidRDefault="00984837" w:rsidP="00AF6BFE">
      <w:pPr>
        <w:pStyle w:val="NoSpacing"/>
      </w:pPr>
    </w:p>
    <w:p w14:paraId="208C62A9" w14:textId="736EBA7B" w:rsidR="00984837" w:rsidRDefault="00984837">
      <w:pPr>
        <w:rPr>
          <w:rFonts w:eastAsia="Calibri" w:cs="Calibri"/>
          <w:sz w:val="18"/>
        </w:rPr>
      </w:pPr>
      <w:r>
        <w:br w:type="page"/>
      </w:r>
    </w:p>
    <w:p w14:paraId="38AAB084" w14:textId="2D538261" w:rsidR="00984837" w:rsidRDefault="00F3245F" w:rsidP="00AF6BFE">
      <w:pPr>
        <w:pStyle w:val="NoSpacing"/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AF17D47" wp14:editId="73D23CCA">
            <wp:simplePos x="0" y="0"/>
            <wp:positionH relativeFrom="column">
              <wp:posOffset>-338244</wp:posOffset>
            </wp:positionH>
            <wp:positionV relativeFrom="paragraph">
              <wp:posOffset>-825711</wp:posOffset>
            </wp:positionV>
            <wp:extent cx="1060450" cy="829310"/>
            <wp:effectExtent l="0" t="0" r="0" b="0"/>
            <wp:wrapNone/>
            <wp:docPr id="164231190" name="Picture 2" descr="A white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1190" name="Picture 2" descr="A white background with red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984837" w:rsidRPr="00D911FF" w14:paraId="7B524EA3" w14:textId="77777777" w:rsidTr="00DF53DD">
        <w:tc>
          <w:tcPr>
            <w:tcW w:w="3028" w:type="pct"/>
            <w:vAlign w:val="bottom"/>
          </w:tcPr>
          <w:p w14:paraId="6E08B4F5" w14:textId="24037E32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Will you be cooking on the stall?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5F131D27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  <w:tr w:rsidR="00984837" w:rsidRPr="00D911FF" w14:paraId="17A207C4" w14:textId="77777777" w:rsidTr="00DF53DD">
        <w:tc>
          <w:tcPr>
            <w:tcW w:w="3028" w:type="pct"/>
            <w:vAlign w:val="bottom"/>
          </w:tcPr>
          <w:p w14:paraId="1F9FAB84" w14:textId="7E08A94A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 w:rsidRPr="00984837">
              <w:rPr>
                <w:sz w:val="22"/>
                <w:szCs w:val="22"/>
              </w:rPr>
              <w:t>Will you be selling temperature-controlled food on the stall?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4B83BACC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</w:tr>
    </w:tbl>
    <w:p w14:paraId="73FA8D39" w14:textId="3546C792" w:rsidR="00984837" w:rsidRDefault="00984837" w:rsidP="00AF6BFE">
      <w:pPr>
        <w:pStyle w:val="NoSpacing"/>
      </w:pPr>
    </w:p>
    <w:p w14:paraId="7763043A" w14:textId="2CA61D42" w:rsidR="00984837" w:rsidRDefault="00984837" w:rsidP="00AF6BFE">
      <w:pPr>
        <w:pStyle w:val="NoSpacing"/>
      </w:pPr>
    </w:p>
    <w:p w14:paraId="7BBD2DF0" w14:textId="41632CBD" w:rsidR="00984837" w:rsidRDefault="0098483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F84AB7" w:rsidRPr="00D911FF" w14:paraId="2B110DE3" w14:textId="77777777" w:rsidTr="00DF53DD">
        <w:tc>
          <w:tcPr>
            <w:tcW w:w="3028" w:type="pct"/>
            <w:vAlign w:val="bottom"/>
          </w:tcPr>
          <w:p w14:paraId="539D6FE4" w14:textId="4618BEA7" w:rsidR="00F84AB7" w:rsidRPr="00D911FF" w:rsidRDefault="00F84AB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perceive any Health and Safety risks?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59DA6993" w14:textId="7A988412" w:rsidR="00F84AB7" w:rsidRPr="00D911FF" w:rsidRDefault="00F84AB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14B82E1F" w14:textId="42C854FF" w:rsidR="00984837" w:rsidRDefault="0098483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2"/>
      </w:tblGrid>
      <w:tr w:rsidR="00F84AB7" w:rsidRPr="00D911FF" w14:paraId="7CE5B72A" w14:textId="77777777" w:rsidTr="00DF53DD"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2CA2CED6" w14:textId="2249E093" w:rsidR="00F84AB7" w:rsidRPr="00D911FF" w:rsidRDefault="00F84AB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1673DF2D" w14:textId="5411E5FE" w:rsidR="00984837" w:rsidRDefault="00984837" w:rsidP="00AF6BFE">
      <w:pPr>
        <w:pStyle w:val="NoSpacing"/>
      </w:pPr>
    </w:p>
    <w:p w14:paraId="4DB12261" w14:textId="1F80CCAA" w:rsidR="00F84AB7" w:rsidRDefault="00F84AB7" w:rsidP="00AF6BFE">
      <w:pPr>
        <w:pStyle w:val="NoSpacing"/>
      </w:pPr>
    </w:p>
    <w:p w14:paraId="2B385F0A" w14:textId="77777777" w:rsidR="00F84AB7" w:rsidRDefault="00F84AB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7467"/>
      </w:tblGrid>
      <w:tr w:rsidR="00984837" w:rsidRPr="00D911FF" w14:paraId="409FDBF6" w14:textId="77777777" w:rsidTr="00DF53DD">
        <w:tc>
          <w:tcPr>
            <w:tcW w:w="1012" w:type="pct"/>
            <w:vAlign w:val="bottom"/>
          </w:tcPr>
          <w:p w14:paraId="0383A21C" w14:textId="5E968441" w:rsidR="00984837" w:rsidRPr="00D911FF" w:rsidRDefault="00EF5908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have any s</w:t>
            </w:r>
            <w:r w:rsidR="00984837" w:rsidRPr="000719D8">
              <w:rPr>
                <w:sz w:val="24"/>
                <w:szCs w:val="24"/>
              </w:rPr>
              <w:t>pecific access requirements</w:t>
            </w:r>
            <w:r>
              <w:rPr>
                <w:sz w:val="24"/>
                <w:szCs w:val="24"/>
              </w:rPr>
              <w:t xml:space="preserve"> on the day?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6BEEBB99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  <w:tr w:rsidR="00984837" w:rsidRPr="00D911FF" w14:paraId="3F2D214C" w14:textId="77777777" w:rsidTr="00DF53DD">
        <w:tc>
          <w:tcPr>
            <w:tcW w:w="1012" w:type="pct"/>
            <w:vAlign w:val="bottom"/>
          </w:tcPr>
          <w:p w14:paraId="4FC63E1D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0349BEE6" w14:textId="7777777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2257206C" w14:textId="78E3ABFF" w:rsidR="00984837" w:rsidRDefault="00984837" w:rsidP="00AF6BFE">
      <w:pPr>
        <w:pStyle w:val="NoSpacing"/>
      </w:pPr>
    </w:p>
    <w:p w14:paraId="514A56D0" w14:textId="74D9BA6F" w:rsidR="00984837" w:rsidRDefault="00984837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984837" w:rsidRPr="00D911FF" w14:paraId="528AB6D5" w14:textId="77777777" w:rsidTr="00DF53DD">
        <w:tc>
          <w:tcPr>
            <w:tcW w:w="3028" w:type="pct"/>
            <w:vAlign w:val="bottom"/>
          </w:tcPr>
          <w:p w14:paraId="7EC5F36F" w14:textId="2B82EA97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3m indoor spaces required?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0B18D407" w14:textId="0A7E140A" w:rsidR="00984837" w:rsidRPr="00D911FF" w:rsidRDefault="00984837" w:rsidP="00DF53DD">
            <w:pPr>
              <w:spacing w:before="240"/>
              <w:rPr>
                <w:sz w:val="24"/>
                <w:szCs w:val="24"/>
              </w:rPr>
            </w:pPr>
          </w:p>
        </w:tc>
      </w:tr>
      <w:tr w:rsidR="00984837" w:rsidRPr="00D911FF" w14:paraId="63AED402" w14:textId="77777777" w:rsidTr="00DF53DD">
        <w:tc>
          <w:tcPr>
            <w:tcW w:w="3028" w:type="pct"/>
            <w:vAlign w:val="bottom"/>
          </w:tcPr>
          <w:p w14:paraId="2E94DC40" w14:textId="53CA7512" w:rsidR="00ED029A" w:rsidRPr="00D911FF" w:rsidRDefault="00984837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</w:t>
            </w:r>
            <w:r w:rsidR="00F84AB7">
              <w:rPr>
                <w:sz w:val="24"/>
                <w:szCs w:val="24"/>
              </w:rPr>
              <w:t xml:space="preserve"> of 3m outdoor pitches required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0791EF85" w14:textId="77777777" w:rsidR="00ED029A" w:rsidRDefault="00ED029A" w:rsidP="00DF53DD">
            <w:pPr>
              <w:spacing w:before="240"/>
              <w:rPr>
                <w:sz w:val="24"/>
                <w:szCs w:val="24"/>
              </w:rPr>
            </w:pPr>
          </w:p>
          <w:p w14:paraId="1FD2590C" w14:textId="3833FFD0" w:rsidR="00ED029A" w:rsidRPr="00D911FF" w:rsidRDefault="00ED029A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628E0E42" w14:textId="34107C15" w:rsidR="00984837" w:rsidRDefault="00984837" w:rsidP="00AF6BFE">
      <w:pPr>
        <w:pStyle w:val="NoSpacing"/>
      </w:pPr>
    </w:p>
    <w:p w14:paraId="01C2A8CF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.$%$( &amp;"  " "</w:t>
      </w:r>
    </w:p>
    <w:p w14:paraId="23D2B956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$/+) $</w:t>
      </w:r>
    </w:p>
    <w:p w14:paraId="7D20EB6F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.$%$( &amp;"  " "</w:t>
      </w:r>
    </w:p>
    <w:p w14:paraId="72F4FBD4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$/+) $</w:t>
      </w:r>
    </w:p>
    <w:p w14:paraId="7C727F30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.$%$( &amp;"  " "</w:t>
      </w:r>
    </w:p>
    <w:p w14:paraId="4F8645A7" w14:textId="77777777" w:rsidR="00ED029A" w:rsidRPr="00ED029A" w:rsidRDefault="00ED029A" w:rsidP="00ED029A">
      <w:pPr>
        <w:shd w:val="clear" w:color="auto" w:fill="FFFFFF"/>
        <w:spacing w:after="0" w:line="0" w:lineRule="auto"/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</w:pPr>
      <w:r w:rsidRPr="00ED029A">
        <w:rPr>
          <w:rFonts w:ascii="pg-1ff1" w:eastAsia="Times New Roman" w:hAnsi="pg-1ff1" w:cs="Times New Roman"/>
          <w:color w:val="000000"/>
          <w:sz w:val="72"/>
          <w:szCs w:val="72"/>
          <w:lang w:val="en-GB" w:eastAsia="en-GB"/>
        </w:rPr>
        <w:t>$/+) $</w:t>
      </w:r>
    </w:p>
    <w:p w14:paraId="4D98644D" w14:textId="7FE8BCC3" w:rsidR="00ED029A" w:rsidRPr="00ED029A" w:rsidRDefault="00ED029A" w:rsidP="00ED029A">
      <w:pPr>
        <w:ind w:left="720"/>
        <w:rPr>
          <w:b/>
          <w:bCs/>
          <w:sz w:val="24"/>
          <w:szCs w:val="24"/>
        </w:rPr>
      </w:pPr>
      <w:r w:rsidRPr="00ED029A">
        <w:rPr>
          <w:b/>
          <w:bCs/>
          <w:sz w:val="24"/>
          <w:szCs w:val="24"/>
        </w:rPr>
        <w:t xml:space="preserve">N.B. If you are bringing a trailer </w:t>
      </w:r>
      <w:r w:rsidR="00EF5908">
        <w:rPr>
          <w:b/>
          <w:bCs/>
          <w:sz w:val="24"/>
          <w:szCs w:val="24"/>
        </w:rPr>
        <w:t xml:space="preserve">or horsebox </w:t>
      </w:r>
      <w:r w:rsidRPr="00ED029A">
        <w:rPr>
          <w:b/>
          <w:bCs/>
          <w:sz w:val="24"/>
          <w:szCs w:val="24"/>
        </w:rPr>
        <w:t xml:space="preserve">the charge will be for the full length of the trailer </w:t>
      </w:r>
      <w:r w:rsidR="00EF5908">
        <w:rPr>
          <w:b/>
          <w:bCs/>
          <w:sz w:val="24"/>
          <w:szCs w:val="24"/>
        </w:rPr>
        <w:t xml:space="preserve">or horsebox, </w:t>
      </w:r>
      <w:r w:rsidRPr="00ED029A">
        <w:rPr>
          <w:b/>
          <w:bCs/>
          <w:sz w:val="24"/>
          <w:szCs w:val="24"/>
        </w:rPr>
        <w:t xml:space="preserve">including </w:t>
      </w:r>
      <w:r w:rsidR="00EF5908">
        <w:rPr>
          <w:b/>
          <w:bCs/>
          <w:sz w:val="24"/>
          <w:szCs w:val="24"/>
        </w:rPr>
        <w:t xml:space="preserve">the </w:t>
      </w:r>
      <w:r w:rsidRPr="00ED029A">
        <w:rPr>
          <w:b/>
          <w:bCs/>
          <w:sz w:val="24"/>
          <w:szCs w:val="24"/>
        </w:rPr>
        <w:t>tow</w:t>
      </w:r>
      <w:r w:rsidR="00EF5908">
        <w:rPr>
          <w:b/>
          <w:bCs/>
          <w:sz w:val="24"/>
          <w:szCs w:val="24"/>
        </w:rPr>
        <w:t xml:space="preserve"> </w:t>
      </w:r>
      <w:r w:rsidRPr="00ED029A">
        <w:rPr>
          <w:b/>
          <w:bCs/>
          <w:sz w:val="24"/>
          <w:szCs w:val="24"/>
        </w:rPr>
        <w:t>bar</w:t>
      </w:r>
      <w:r w:rsidR="00EF5908">
        <w:rPr>
          <w:b/>
          <w:bCs/>
          <w:sz w:val="24"/>
          <w:szCs w:val="24"/>
        </w:rPr>
        <w:t xml:space="preserve"> or back ramp when down. The charge will be £90 for 3 m of space with £30 more per additional </w:t>
      </w:r>
      <w:proofErr w:type="spellStart"/>
      <w:r w:rsidR="00EF5908">
        <w:rPr>
          <w:b/>
          <w:bCs/>
          <w:sz w:val="24"/>
          <w:szCs w:val="24"/>
        </w:rPr>
        <w:t>metre</w:t>
      </w:r>
      <w:proofErr w:type="spellEnd"/>
      <w:r w:rsidR="00EF5908">
        <w:rPr>
          <w:b/>
          <w:bCs/>
          <w:sz w:val="24"/>
          <w:szCs w:val="24"/>
        </w:rPr>
        <w:t xml:space="preserve"> or part </w:t>
      </w:r>
      <w:proofErr w:type="spellStart"/>
      <w:r w:rsidR="00EF5908">
        <w:rPr>
          <w:b/>
          <w:bCs/>
          <w:sz w:val="24"/>
          <w:szCs w:val="24"/>
        </w:rPr>
        <w:t>metre</w:t>
      </w:r>
      <w:proofErr w:type="spellEnd"/>
      <w:r w:rsidR="00EF5908">
        <w:rPr>
          <w:b/>
          <w:bCs/>
          <w:sz w:val="24"/>
          <w:szCs w:val="24"/>
        </w:rPr>
        <w:t>. Please send pictures of your vehicle clearly showing where you will be serving from.</w:t>
      </w:r>
    </w:p>
    <w:p w14:paraId="04370DCC" w14:textId="6E94CFBA" w:rsidR="00ED029A" w:rsidRPr="00ED029A" w:rsidRDefault="00ED029A" w:rsidP="00AF6BFE">
      <w:pPr>
        <w:pStyle w:val="NoSpacing"/>
        <w:rPr>
          <w:sz w:val="24"/>
          <w:szCs w:val="24"/>
        </w:rPr>
      </w:pPr>
    </w:p>
    <w:tbl>
      <w:tblPr>
        <w:tblStyle w:val="TableGrid"/>
        <w:tblW w:w="3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0719D8" w:rsidRPr="00D911FF" w14:paraId="1196ECDD" w14:textId="77777777" w:rsidTr="000719D8">
        <w:trPr>
          <w:trHeight w:val="80"/>
        </w:trPr>
        <w:tc>
          <w:tcPr>
            <w:tcW w:w="5000" w:type="pct"/>
            <w:vAlign w:val="bottom"/>
          </w:tcPr>
          <w:p w14:paraId="251BD28A" w14:textId="77777777" w:rsidR="000719D8" w:rsidRPr="00D911FF" w:rsidRDefault="000719D8" w:rsidP="00DF53D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Amount of electricity supply </w:t>
            </w:r>
            <w:proofErr w:type="gramStart"/>
            <w:r>
              <w:rPr>
                <w:sz w:val="24"/>
                <w:szCs w:val="24"/>
              </w:rPr>
              <w:t>required?</w:t>
            </w:r>
            <w:proofErr w:type="gramEnd"/>
            <w:r>
              <w:rPr>
                <w:sz w:val="24"/>
                <w:szCs w:val="24"/>
              </w:rPr>
              <w:t xml:space="preserve"> (Please circle)</w:t>
            </w:r>
          </w:p>
          <w:tbl>
            <w:tblPr>
              <w:tblStyle w:val="TableGrid"/>
              <w:tblpPr w:leftFromText="180" w:rightFromText="180" w:vertAnchor="text" w:horzAnchor="margin" w:tblpXSpec="center" w:tblpY="22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342"/>
              <w:gridCol w:w="1062"/>
              <w:gridCol w:w="1062"/>
              <w:gridCol w:w="1062"/>
            </w:tblGrid>
            <w:tr w:rsidR="00EF5908" w14:paraId="108C4A78" w14:textId="2307FA93" w:rsidTr="00732535">
              <w:trPr>
                <w:trHeight w:val="494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507478" w14:textId="77777777" w:rsidR="00EF5908" w:rsidRDefault="00EF5908" w:rsidP="000719D8">
                  <w:pPr>
                    <w:jc w:val="center"/>
                  </w:pPr>
                  <w:r>
                    <w:t>16A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91081F" w14:textId="21557261" w:rsidR="00EF5908" w:rsidRDefault="00EF5908" w:rsidP="000719D8">
                  <w:pPr>
                    <w:jc w:val="center"/>
                  </w:pPr>
                  <w:r>
                    <w:t>X 1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F14FB9" w14:textId="04C504B8" w:rsidR="00EF5908" w:rsidRDefault="00EF5908" w:rsidP="000719D8">
                  <w:pPr>
                    <w:jc w:val="center"/>
                  </w:pPr>
                  <w:r>
                    <w:t>X 2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249C9E" w14:textId="50787FA8" w:rsidR="00EF5908" w:rsidRDefault="00EF5908" w:rsidP="000719D8">
                  <w:pPr>
                    <w:jc w:val="center"/>
                  </w:pPr>
                  <w:r>
                    <w:t>X 3</w:t>
                  </w:r>
                </w:p>
              </w:tc>
            </w:tr>
            <w:tr w:rsidR="00EF5908" w14:paraId="0199F545" w14:textId="0B990A41" w:rsidTr="00732535">
              <w:trPr>
                <w:trHeight w:val="431"/>
              </w:trPr>
              <w:tc>
                <w:tcPr>
                  <w:tcW w:w="1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11A466" w14:textId="77777777" w:rsidR="00EF5908" w:rsidRDefault="00EF5908" w:rsidP="000719D8">
                  <w:pPr>
                    <w:jc w:val="center"/>
                  </w:pPr>
                  <w:r>
                    <w:t>32A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DCCFD8" w14:textId="4E9D077F" w:rsidR="00EF5908" w:rsidRDefault="00EF5908" w:rsidP="000719D8">
                  <w:pPr>
                    <w:jc w:val="center"/>
                  </w:pPr>
                  <w:r>
                    <w:t>X 1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1E75CC" w14:textId="1254BC7A" w:rsidR="00EF5908" w:rsidRDefault="00EF5908" w:rsidP="000719D8">
                  <w:pPr>
                    <w:jc w:val="center"/>
                  </w:pPr>
                  <w:r>
                    <w:t>X 2</w:t>
                  </w:r>
                </w:p>
              </w:tc>
              <w:tc>
                <w:tcPr>
                  <w:tcW w:w="1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2B2394" w14:textId="3AFF05AE" w:rsidR="00EF5908" w:rsidRDefault="00EF5908" w:rsidP="000719D8">
                  <w:pPr>
                    <w:jc w:val="center"/>
                  </w:pPr>
                  <w:r>
                    <w:t>X 3</w:t>
                  </w:r>
                </w:p>
              </w:tc>
            </w:tr>
          </w:tbl>
          <w:p w14:paraId="57E4BF7E" w14:textId="5053421A" w:rsidR="000719D8" w:rsidRPr="00D911FF" w:rsidRDefault="000719D8" w:rsidP="00DF53DD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061E6A68" w14:textId="21FB3ECC" w:rsidR="00F84AB7" w:rsidRDefault="000719D8" w:rsidP="00AF6BFE">
      <w:pPr>
        <w:pStyle w:val="NoSpacing"/>
      </w:pPr>
      <w:r>
        <w:t xml:space="preserve">  </w:t>
      </w:r>
    </w:p>
    <w:p w14:paraId="31A85BCF" w14:textId="1473E889" w:rsidR="000719D8" w:rsidRDefault="000719D8" w:rsidP="00AF6BFE">
      <w:pPr>
        <w:pStyle w:val="NoSpacing"/>
      </w:pP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92"/>
      </w:tblGrid>
      <w:tr w:rsidR="00ED029A" w:rsidRPr="00D911FF" w14:paraId="414A0230" w14:textId="77777777" w:rsidTr="0042566C">
        <w:tc>
          <w:tcPr>
            <w:tcW w:w="3028" w:type="pct"/>
            <w:vAlign w:val="bottom"/>
          </w:tcPr>
          <w:p w14:paraId="232CC9EB" w14:textId="0A84653D" w:rsidR="00ED029A" w:rsidRPr="00D911FF" w:rsidRDefault="00ED029A" w:rsidP="0042566C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Please detail </w:t>
            </w:r>
            <w:r w:rsidR="00EF5908">
              <w:rPr>
                <w:sz w:val="24"/>
                <w:szCs w:val="24"/>
              </w:rPr>
              <w:t xml:space="preserve">fully </w:t>
            </w:r>
            <w:r>
              <w:rPr>
                <w:sz w:val="24"/>
                <w:szCs w:val="24"/>
              </w:rPr>
              <w:t>the equipment you will be using</w:t>
            </w:r>
            <w:r w:rsidR="00EF5908">
              <w:rPr>
                <w:sz w:val="24"/>
                <w:szCs w:val="24"/>
              </w:rPr>
              <w:t xml:space="preserve"> at the festival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72" w:type="pct"/>
            <w:tcBorders>
              <w:bottom w:val="single" w:sz="4" w:space="0" w:color="auto"/>
            </w:tcBorders>
            <w:vAlign w:val="bottom"/>
          </w:tcPr>
          <w:p w14:paraId="084B06A1" w14:textId="77777777" w:rsidR="00ED029A" w:rsidRPr="00D911FF" w:rsidRDefault="00ED029A" w:rsidP="0042566C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4F42D204" w14:textId="2CB530FF" w:rsidR="00ED029A" w:rsidRDefault="00F3245F" w:rsidP="00ED029A">
      <w:pPr>
        <w:pStyle w:val="NoSpacing"/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084D6D5" wp14:editId="12DAED67">
            <wp:simplePos x="0" y="0"/>
            <wp:positionH relativeFrom="column">
              <wp:posOffset>-372534</wp:posOffset>
            </wp:positionH>
            <wp:positionV relativeFrom="paragraph">
              <wp:posOffset>-1392344</wp:posOffset>
            </wp:positionV>
            <wp:extent cx="1060681" cy="829733"/>
            <wp:effectExtent l="0" t="0" r="0" b="0"/>
            <wp:wrapNone/>
            <wp:docPr id="530340427" name="Picture 2" descr="A white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40427" name="Picture 2" descr="A white background with red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681" cy="82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2"/>
      </w:tblGrid>
      <w:tr w:rsidR="00ED029A" w:rsidRPr="00ED029A" w14:paraId="2B5E8857" w14:textId="77777777" w:rsidTr="0042566C"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560A25A3" w14:textId="3B22B5E8" w:rsidR="00ED029A" w:rsidRDefault="00ED029A" w:rsidP="00ED029A">
            <w:pPr>
              <w:pStyle w:val="NoSpacing"/>
            </w:pPr>
          </w:p>
          <w:p w14:paraId="0BCBFABB" w14:textId="77777777" w:rsidR="00ED029A" w:rsidRPr="00ED029A" w:rsidRDefault="00ED029A" w:rsidP="00ED029A">
            <w:pPr>
              <w:pStyle w:val="NoSpacing"/>
            </w:pPr>
          </w:p>
        </w:tc>
      </w:tr>
    </w:tbl>
    <w:p w14:paraId="349CB20A" w14:textId="03975F61" w:rsidR="000719D8" w:rsidRDefault="000719D8" w:rsidP="000719D8"/>
    <w:p w14:paraId="61CE2BE3" w14:textId="3FE73523" w:rsidR="00F84AB7" w:rsidRDefault="00F84AB7" w:rsidP="000719D8"/>
    <w:p w14:paraId="067B21F5" w14:textId="3CD27977" w:rsidR="00F84AB7" w:rsidRDefault="00F84AB7" w:rsidP="00AF6BFE">
      <w:pPr>
        <w:pStyle w:val="NoSpacing"/>
      </w:pPr>
    </w:p>
    <w:p w14:paraId="6B35E134" w14:textId="77777777" w:rsidR="00F84AB7" w:rsidRPr="000463D2" w:rsidRDefault="00F84AB7" w:rsidP="00F84AB7">
      <w:pPr>
        <w:shd w:val="clear" w:color="auto" w:fill="FFFFFF"/>
        <w:spacing w:after="100" w:afterAutospacing="1" w:line="240" w:lineRule="auto"/>
        <w:outlineLvl w:val="1"/>
        <w:rPr>
          <w:rFonts w:ascii="PT Sans" w:eastAsia="Times New Roman" w:hAnsi="PT Sans" w:cs="Times New Roman"/>
          <w:color w:val="212529"/>
          <w:sz w:val="36"/>
          <w:szCs w:val="36"/>
          <w:lang w:eastAsia="en-GB"/>
        </w:rPr>
      </w:pPr>
      <w:r w:rsidRPr="000463D2">
        <w:rPr>
          <w:rFonts w:ascii="PT Sans" w:eastAsia="Times New Roman" w:hAnsi="PT Sans" w:cs="Times New Roman"/>
          <w:color w:val="212529"/>
          <w:sz w:val="36"/>
          <w:szCs w:val="36"/>
          <w:lang w:eastAsia="en-GB"/>
        </w:rPr>
        <w:t>Agreement</w:t>
      </w:r>
    </w:p>
    <w:p w14:paraId="718A8C51" w14:textId="5A08BC3C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  <w:r w:rsidRPr="000463D2"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>The information in this application is accurate and true to the best of my knowledge. I have read and understood the Broadway Food Festival 202</w:t>
      </w:r>
      <w:r w:rsidR="00EF5908"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>5</w:t>
      </w:r>
      <w:r w:rsidRPr="000463D2"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 xml:space="preserve"> Terms and Conditions and agree to be bound by them.</w:t>
      </w:r>
      <w:r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 xml:space="preserve"> Our Terms and Conditions are located on our website.</w:t>
      </w:r>
    </w:p>
    <w:p w14:paraId="11029279" w14:textId="1BF81914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</w:p>
    <w:p w14:paraId="17E6C63F" w14:textId="3A82BEF6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  <w:r w:rsidRPr="00F84AB7">
        <w:rPr>
          <w:rFonts w:ascii="PT Sans" w:eastAsia="Times New Roman" w:hAnsi="PT Sans" w:cs="Times New Roman"/>
          <w:color w:val="00B050"/>
          <w:sz w:val="24"/>
          <w:szCs w:val="24"/>
          <w:lang w:eastAsia="en-GB"/>
        </w:rPr>
        <w:t>Yes</w:t>
      </w:r>
      <w:r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  <w:t>/</w:t>
      </w:r>
      <w:r w:rsidRPr="00F84AB7">
        <w:rPr>
          <w:rFonts w:ascii="PT Sans" w:eastAsia="Times New Roman" w:hAnsi="PT Sans" w:cs="Times New Roman"/>
          <w:color w:val="FF0000"/>
          <w:sz w:val="24"/>
          <w:szCs w:val="24"/>
          <w:lang w:eastAsia="en-GB"/>
        </w:rPr>
        <w:t>No</w:t>
      </w:r>
    </w:p>
    <w:p w14:paraId="380B1381" w14:textId="77777777" w:rsidR="00F84AB7" w:rsidRDefault="00F84AB7" w:rsidP="00F84AB7">
      <w:pPr>
        <w:pStyle w:val="NoSpacing"/>
        <w:rPr>
          <w:rFonts w:ascii="PT Sans" w:eastAsia="Times New Roman" w:hAnsi="PT Sans" w:cs="Times New Roman"/>
          <w:color w:val="212529"/>
          <w:sz w:val="24"/>
          <w:szCs w:val="24"/>
          <w:lang w:eastAsia="en-GB"/>
        </w:rPr>
      </w:pPr>
    </w:p>
    <w:p w14:paraId="212D545C" w14:textId="63999BB8" w:rsidR="00F84AB7" w:rsidRDefault="00F84AB7" w:rsidP="00F84AB7">
      <w:r>
        <w:t>Your name</w:t>
      </w:r>
      <w:r w:rsidR="00EF5908">
        <w:t xml:space="preserve">                                                                Date</w:t>
      </w:r>
    </w:p>
    <w:p w14:paraId="26D3A9FF" w14:textId="78595A91" w:rsidR="00F84AB7" w:rsidRDefault="00F84AB7" w:rsidP="00F84AB7">
      <w:pPr>
        <w:pStyle w:val="NoSpacing"/>
      </w:pPr>
    </w:p>
    <w:p w14:paraId="16F4720D" w14:textId="3AC81C7D" w:rsidR="00F84AB7" w:rsidRDefault="00F84AB7" w:rsidP="00F84AB7">
      <w:pPr>
        <w:pStyle w:val="NoSpacing"/>
      </w:pPr>
    </w:p>
    <w:p w14:paraId="29F9B0FE" w14:textId="6B07C1FC" w:rsidR="00F84AB7" w:rsidRDefault="00F84AB7" w:rsidP="00F84AB7">
      <w:pPr>
        <w:pStyle w:val="NoSpacing"/>
      </w:pPr>
    </w:p>
    <w:p w14:paraId="23A9C5DA" w14:textId="431805DA" w:rsidR="00F84AB7" w:rsidRDefault="00F84AB7" w:rsidP="00F84AB7">
      <w:pPr>
        <w:pStyle w:val="NoSpacing"/>
      </w:pPr>
    </w:p>
    <w:p w14:paraId="0BA544E1" w14:textId="5E50268E" w:rsidR="00F84AB7" w:rsidRDefault="00F84AB7" w:rsidP="00F84AB7">
      <w:pPr>
        <w:pStyle w:val="NoSpacing"/>
      </w:pPr>
    </w:p>
    <w:p w14:paraId="43E405FA" w14:textId="1DC63358" w:rsidR="00F84AB7" w:rsidRDefault="00F84AB7" w:rsidP="00F84AB7">
      <w:pPr>
        <w:pStyle w:val="NoSpacing"/>
      </w:pPr>
    </w:p>
    <w:p w14:paraId="57AC838B" w14:textId="103F5DC4" w:rsidR="00F84AB7" w:rsidRDefault="00F84AB7" w:rsidP="00F84AB7">
      <w:pPr>
        <w:pStyle w:val="NoSpacing"/>
      </w:pPr>
    </w:p>
    <w:p w14:paraId="69FCDBC0" w14:textId="55F5FE55" w:rsidR="00F84AB7" w:rsidRDefault="00F84AB7" w:rsidP="00F84AB7">
      <w:pPr>
        <w:pStyle w:val="NoSpacing"/>
        <w:rPr>
          <w:sz w:val="28"/>
          <w:szCs w:val="44"/>
        </w:rPr>
      </w:pPr>
      <w:r>
        <w:rPr>
          <w:sz w:val="28"/>
          <w:szCs w:val="44"/>
        </w:rPr>
        <w:t>Please email this along with your</w:t>
      </w:r>
    </w:p>
    <w:p w14:paraId="0E2F5BB8" w14:textId="49DE6162" w:rsidR="00F84AB7" w:rsidRDefault="00F84AB7" w:rsidP="00F84AB7">
      <w:pPr>
        <w:pStyle w:val="NoSpacing"/>
        <w:rPr>
          <w:sz w:val="28"/>
          <w:szCs w:val="44"/>
        </w:rPr>
      </w:pPr>
    </w:p>
    <w:p w14:paraId="74224A7C" w14:textId="6EFB71EC" w:rsidR="00F84AB7" w:rsidRDefault="00F84AB7" w:rsidP="00F84AB7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>Current public liability insurance certificate,</w:t>
      </w:r>
    </w:p>
    <w:p w14:paraId="3F4E5C8D" w14:textId="7CC45D62" w:rsidR="00F84AB7" w:rsidRDefault="00F84AB7" w:rsidP="00F84AB7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>Completed Risk Assessment,</w:t>
      </w:r>
    </w:p>
    <w:p w14:paraId="1EAB2432" w14:textId="503B2A53" w:rsidR="000719D8" w:rsidRDefault="00EF5908" w:rsidP="00F84AB7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>Hygiene Certificate and rating evidence,</w:t>
      </w:r>
    </w:p>
    <w:p w14:paraId="657D0238" w14:textId="2D07391B" w:rsidR="00EF5908" w:rsidRDefault="00EF5908" w:rsidP="00EF5908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>Trailer or truck photographs,</w:t>
      </w:r>
    </w:p>
    <w:p w14:paraId="25AF0A84" w14:textId="100A8A3D" w:rsidR="00EF5908" w:rsidRPr="00EF5908" w:rsidRDefault="00EF5908" w:rsidP="00EF5908">
      <w:pPr>
        <w:pStyle w:val="NoSpacing"/>
        <w:numPr>
          <w:ilvl w:val="0"/>
          <w:numId w:val="23"/>
        </w:numPr>
        <w:rPr>
          <w:sz w:val="28"/>
          <w:szCs w:val="44"/>
        </w:rPr>
      </w:pPr>
      <w:r>
        <w:rPr>
          <w:sz w:val="28"/>
          <w:szCs w:val="44"/>
        </w:rPr>
        <w:t xml:space="preserve">Photographs of your </w:t>
      </w:r>
      <w:r w:rsidR="00C20567">
        <w:rPr>
          <w:sz w:val="28"/>
          <w:szCs w:val="44"/>
        </w:rPr>
        <w:t>stall/products suitable for inclusion on our website and for use on social media (If we do not already have some).</w:t>
      </w:r>
    </w:p>
    <w:p w14:paraId="22A735E0" w14:textId="03CAA241" w:rsidR="00F84AB7" w:rsidRDefault="00F84AB7" w:rsidP="00F84AB7">
      <w:pPr>
        <w:pStyle w:val="NoSpacing"/>
        <w:rPr>
          <w:sz w:val="28"/>
          <w:szCs w:val="44"/>
        </w:rPr>
      </w:pPr>
    </w:p>
    <w:p w14:paraId="2FD990A1" w14:textId="77777777" w:rsidR="00F84AB7" w:rsidRDefault="00F84AB7" w:rsidP="00F84AB7">
      <w:pPr>
        <w:pStyle w:val="NoSpacing"/>
        <w:rPr>
          <w:sz w:val="28"/>
          <w:szCs w:val="44"/>
        </w:rPr>
      </w:pPr>
      <w:r>
        <w:rPr>
          <w:sz w:val="28"/>
          <w:szCs w:val="44"/>
        </w:rPr>
        <w:t xml:space="preserve">To </w:t>
      </w:r>
    </w:p>
    <w:p w14:paraId="135C45FF" w14:textId="77777777" w:rsidR="00F84AB7" w:rsidRDefault="00F84AB7" w:rsidP="00F84AB7">
      <w:pPr>
        <w:pStyle w:val="NoSpacing"/>
        <w:rPr>
          <w:sz w:val="28"/>
          <w:szCs w:val="44"/>
        </w:rPr>
      </w:pPr>
    </w:p>
    <w:p w14:paraId="0FBF3CDB" w14:textId="2F2B5D02" w:rsidR="00F84AB7" w:rsidRDefault="00F84AB7" w:rsidP="00F84AB7">
      <w:pPr>
        <w:pStyle w:val="NoSpacing"/>
        <w:rPr>
          <w:sz w:val="28"/>
          <w:szCs w:val="44"/>
        </w:rPr>
      </w:pPr>
      <w:hyperlink r:id="rId11" w:history="1">
        <w:r w:rsidRPr="00E20D53">
          <w:rPr>
            <w:rStyle w:val="Hyperlink"/>
            <w:sz w:val="28"/>
            <w:szCs w:val="44"/>
          </w:rPr>
          <w:t>broadwayfoodfestival@gmail.com</w:t>
        </w:r>
      </w:hyperlink>
    </w:p>
    <w:p w14:paraId="5FD1E8F1" w14:textId="0C492B93" w:rsidR="00F84AB7" w:rsidRPr="00F84AB7" w:rsidRDefault="00F84AB7" w:rsidP="00F84AB7">
      <w:pPr>
        <w:pStyle w:val="NoSpacing"/>
        <w:rPr>
          <w:sz w:val="28"/>
          <w:szCs w:val="44"/>
        </w:rPr>
      </w:pPr>
    </w:p>
    <w:sectPr w:rsidR="00F84AB7" w:rsidRPr="00F84AB7" w:rsidSect="008C6343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813758" w14:textId="77777777" w:rsidR="007B5584" w:rsidRDefault="007B5584" w:rsidP="00C9238F">
      <w:pPr>
        <w:spacing w:after="0" w:line="240" w:lineRule="auto"/>
      </w:pPr>
      <w:r>
        <w:separator/>
      </w:r>
    </w:p>
  </w:endnote>
  <w:endnote w:type="continuationSeparator" w:id="0">
    <w:p w14:paraId="4537D6B6" w14:textId="77777777" w:rsidR="007B5584" w:rsidRDefault="007B558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F08D7A-B81B-5546-AAE6-929D9CB65B81}"/>
    <w:embedBold r:id="rId2" w:fontKey="{AFFF4F05-73B2-F044-8BC5-CBF84680868F}"/>
    <w:embedItalic r:id="rId3" w:fontKey="{6EEA95F6-7AA6-C947-B26B-6D0F419A5B50}"/>
    <w:embedBoldItalic r:id="rId4" w:fontKey="{FB872BE1-6B60-6247-813B-A9DD70FC12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BFB105E-2A98-5545-B4F3-365814DA07E7}"/>
    <w:embedBold r:id="rId6" w:fontKey="{9684845B-36BF-7140-9C48-5E5BC14A9B5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9D02B31A-B154-A940-8C46-C4E4F8529E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2921D41F-999D-1B4F-BF96-8BE67B5E33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715ABF0D-D588-9F4E-B2FB-DE9AA36BA66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DF8EC8CF-0895-6947-AE5D-7E8BDA17A3DF}"/>
    <w:embedBold r:id="rId11" w:fontKey="{3AC25177-5A81-764C-A1F2-0319F32BFDD4}"/>
    <w:embedItalic r:id="rId12" w:fontKey="{C1EFD81C-EDA3-E847-BAEE-3A8D305CBA2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C27027E6-1FE7-0E44-B654-75623B3F165D}"/>
  </w:font>
  <w:font w:name="pg-1ff1">
    <w:altName w:val="Cambria"/>
    <w:panose1 w:val="020B0604020202020204"/>
    <w:charset w:val="00"/>
    <w:family w:val="roman"/>
    <w:notTrueType/>
    <w:pitch w:val="default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4A14949A" w14:textId="77777777" w:rsidTr="00C4167A">
      <w:tc>
        <w:tcPr>
          <w:tcW w:w="4675" w:type="dxa"/>
          <w:vAlign w:val="center"/>
        </w:tcPr>
        <w:p w14:paraId="01808CDC" w14:textId="12C0E652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BA87EC8" w14:textId="0D50A4D2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295A400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D5BD28" w14:textId="77777777" w:rsidR="007B5584" w:rsidRDefault="007B5584" w:rsidP="00C9238F">
      <w:pPr>
        <w:spacing w:after="0" w:line="240" w:lineRule="auto"/>
      </w:pPr>
      <w:r>
        <w:separator/>
      </w:r>
    </w:p>
  </w:footnote>
  <w:footnote w:type="continuationSeparator" w:id="0">
    <w:p w14:paraId="4D6585BC" w14:textId="77777777" w:rsidR="007B5584" w:rsidRDefault="007B558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1111" w:type="dxa"/>
      <w:shd w:val="clear" w:color="auto" w:fill="731F1C" w:themeFill="accent5"/>
      <w:tblLook w:val="04A0" w:firstRow="1" w:lastRow="0" w:firstColumn="1" w:lastColumn="0" w:noHBand="0" w:noVBand="1"/>
    </w:tblPr>
    <w:tblGrid>
      <w:gridCol w:w="239"/>
      <w:gridCol w:w="8000"/>
    </w:tblGrid>
    <w:tr w:rsidR="00576892" w:rsidRPr="00576892" w14:paraId="6256359C" w14:textId="77777777" w:rsidTr="004D756D">
      <w:trPr>
        <w:trHeight w:val="990"/>
      </w:trPr>
      <w:tc>
        <w:tcPr>
          <w:tcW w:w="239" w:type="dxa"/>
          <w:shd w:val="clear" w:color="auto" w:fill="731F1C" w:themeFill="accent5"/>
          <w:vAlign w:val="center"/>
        </w:tcPr>
        <w:p w14:paraId="3F512324" w14:textId="6704A768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26BE01C2" w14:textId="71F88BA2" w:rsidR="00576892" w:rsidRPr="00576892" w:rsidRDefault="00EF5908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Stall and Pitch </w:t>
          </w:r>
          <w:r w:rsidR="00D911FF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Application 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F</w:t>
          </w:r>
          <w:r w:rsidR="00D911FF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orm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2025</w:t>
          </w:r>
        </w:p>
      </w:tc>
    </w:tr>
  </w:tbl>
  <w:p w14:paraId="20537C1D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21015"/>
    <w:multiLevelType w:val="hybridMultilevel"/>
    <w:tmpl w:val="3C2CD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50333492">
    <w:abstractNumId w:val="11"/>
  </w:num>
  <w:num w:numId="2" w16cid:durableId="374014158">
    <w:abstractNumId w:val="7"/>
  </w:num>
  <w:num w:numId="3" w16cid:durableId="627249897">
    <w:abstractNumId w:val="15"/>
  </w:num>
  <w:num w:numId="4" w16cid:durableId="956063181">
    <w:abstractNumId w:val="12"/>
  </w:num>
  <w:num w:numId="5" w16cid:durableId="1748072434">
    <w:abstractNumId w:val="13"/>
  </w:num>
  <w:num w:numId="6" w16cid:durableId="2087722236">
    <w:abstractNumId w:val="19"/>
  </w:num>
  <w:num w:numId="7" w16cid:durableId="1634092198">
    <w:abstractNumId w:val="6"/>
  </w:num>
  <w:num w:numId="8" w16cid:durableId="688485414">
    <w:abstractNumId w:val="10"/>
  </w:num>
  <w:num w:numId="9" w16cid:durableId="1897813810">
    <w:abstractNumId w:val="17"/>
  </w:num>
  <w:num w:numId="10" w16cid:durableId="10306311">
    <w:abstractNumId w:val="1"/>
  </w:num>
  <w:num w:numId="11" w16cid:durableId="516189421">
    <w:abstractNumId w:val="5"/>
  </w:num>
  <w:num w:numId="12" w16cid:durableId="1958757676">
    <w:abstractNumId w:val="0"/>
  </w:num>
  <w:num w:numId="13" w16cid:durableId="795677324">
    <w:abstractNumId w:val="2"/>
  </w:num>
  <w:num w:numId="14" w16cid:durableId="1074008175">
    <w:abstractNumId w:val="9"/>
  </w:num>
  <w:num w:numId="15" w16cid:durableId="246497107">
    <w:abstractNumId w:val="8"/>
  </w:num>
  <w:num w:numId="16" w16cid:durableId="1431049935">
    <w:abstractNumId w:val="16"/>
  </w:num>
  <w:num w:numId="17" w16cid:durableId="33234917">
    <w:abstractNumId w:val="3"/>
  </w:num>
  <w:num w:numId="18" w16cid:durableId="933589246">
    <w:abstractNumId w:val="22"/>
  </w:num>
  <w:num w:numId="19" w16cid:durableId="46953122">
    <w:abstractNumId w:val="18"/>
  </w:num>
  <w:num w:numId="20" w16cid:durableId="934283609">
    <w:abstractNumId w:val="14"/>
  </w:num>
  <w:num w:numId="21" w16cid:durableId="1146123912">
    <w:abstractNumId w:val="20"/>
  </w:num>
  <w:num w:numId="22" w16cid:durableId="1998342180">
    <w:abstractNumId w:val="4"/>
  </w:num>
  <w:num w:numId="23" w16cid:durableId="32736760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1FF"/>
    <w:rsid w:val="00003212"/>
    <w:rsid w:val="00052382"/>
    <w:rsid w:val="0006568A"/>
    <w:rsid w:val="00065A07"/>
    <w:rsid w:val="000719D8"/>
    <w:rsid w:val="00076F0F"/>
    <w:rsid w:val="00084253"/>
    <w:rsid w:val="000D1F49"/>
    <w:rsid w:val="001727CA"/>
    <w:rsid w:val="001D30F9"/>
    <w:rsid w:val="002662E9"/>
    <w:rsid w:val="002C56E6"/>
    <w:rsid w:val="002D3238"/>
    <w:rsid w:val="00361E11"/>
    <w:rsid w:val="00396275"/>
    <w:rsid w:val="003F0847"/>
    <w:rsid w:val="0040090B"/>
    <w:rsid w:val="0046302A"/>
    <w:rsid w:val="00487D2D"/>
    <w:rsid w:val="004C16F0"/>
    <w:rsid w:val="004D5D62"/>
    <w:rsid w:val="004D756D"/>
    <w:rsid w:val="004E5717"/>
    <w:rsid w:val="005112D0"/>
    <w:rsid w:val="00576892"/>
    <w:rsid w:val="00577E06"/>
    <w:rsid w:val="005A3BF7"/>
    <w:rsid w:val="005F2035"/>
    <w:rsid w:val="005F7990"/>
    <w:rsid w:val="0063739C"/>
    <w:rsid w:val="00645DBF"/>
    <w:rsid w:val="00733F73"/>
    <w:rsid w:val="007641FC"/>
    <w:rsid w:val="00770F25"/>
    <w:rsid w:val="007A27D3"/>
    <w:rsid w:val="007A35A8"/>
    <w:rsid w:val="007B0A85"/>
    <w:rsid w:val="007B5584"/>
    <w:rsid w:val="007C6A52"/>
    <w:rsid w:val="0082043E"/>
    <w:rsid w:val="0088586B"/>
    <w:rsid w:val="00897670"/>
    <w:rsid w:val="008B0E32"/>
    <w:rsid w:val="008C6343"/>
    <w:rsid w:val="008E203A"/>
    <w:rsid w:val="0091229C"/>
    <w:rsid w:val="00920221"/>
    <w:rsid w:val="009314EE"/>
    <w:rsid w:val="00940E73"/>
    <w:rsid w:val="0097014A"/>
    <w:rsid w:val="00984837"/>
    <w:rsid w:val="0098597D"/>
    <w:rsid w:val="009F619A"/>
    <w:rsid w:val="009F6DDE"/>
    <w:rsid w:val="00A1613A"/>
    <w:rsid w:val="00A370A8"/>
    <w:rsid w:val="00A93C10"/>
    <w:rsid w:val="00AF6BFE"/>
    <w:rsid w:val="00BD4753"/>
    <w:rsid w:val="00BD5CB1"/>
    <w:rsid w:val="00BE62EE"/>
    <w:rsid w:val="00C003BA"/>
    <w:rsid w:val="00C20567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911FF"/>
    <w:rsid w:val="00DB3FAD"/>
    <w:rsid w:val="00E049C8"/>
    <w:rsid w:val="00E61C09"/>
    <w:rsid w:val="00EB3B58"/>
    <w:rsid w:val="00EC7359"/>
    <w:rsid w:val="00ED029A"/>
    <w:rsid w:val="00EE3054"/>
    <w:rsid w:val="00EF5908"/>
    <w:rsid w:val="00F00606"/>
    <w:rsid w:val="00F01256"/>
    <w:rsid w:val="00F3245F"/>
    <w:rsid w:val="00F84AB7"/>
    <w:rsid w:val="00FC54C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D010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F84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8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roadwayfoodfestival@gmail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m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CE94D72E02E4CB6A0CFFAFA09666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41D4B-EBEC-4B01-8A21-1724A4CF3423}"/>
      </w:docPartPr>
      <w:docPartBody>
        <w:p w:rsidR="006C4B18" w:rsidRDefault="00000000">
          <w:pPr>
            <w:pStyle w:val="ECE94D72E02E4CB6A0CFFAFA09666EB7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13C19F17DF7F4DD291B70482CF77A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3E0D1-2E0D-4188-8015-AFFD57997530}"/>
      </w:docPartPr>
      <w:docPartBody>
        <w:p w:rsidR="006C4B18" w:rsidRDefault="00000000">
          <w:pPr>
            <w:pStyle w:val="13C19F17DF7F4DD291B70482CF77A13B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g-1ff1">
    <w:altName w:val="Cambria"/>
    <w:panose1 w:val="020B0604020202020204"/>
    <w:charset w:val="00"/>
    <w:family w:val="roman"/>
    <w:pitch w:val="default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BCE"/>
    <w:rsid w:val="00427527"/>
    <w:rsid w:val="006C4B18"/>
    <w:rsid w:val="00733F73"/>
    <w:rsid w:val="007F03AD"/>
    <w:rsid w:val="00895D35"/>
    <w:rsid w:val="0098721C"/>
    <w:rsid w:val="00AE2BCE"/>
    <w:rsid w:val="00BF2954"/>
    <w:rsid w:val="00C95538"/>
    <w:rsid w:val="00F4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E94D72E02E4CB6A0CFFAFA09666EB7">
    <w:name w:val="ECE94D72E02E4CB6A0CFFAFA09666EB7"/>
  </w:style>
  <w:style w:type="paragraph" w:customStyle="1" w:styleId="13C19F17DF7F4DD291B70482CF77A13B">
    <w:name w:val="13C19F17DF7F4DD291B70482CF77A13B"/>
  </w:style>
  <w:style w:type="character" w:styleId="PlaceholderText">
    <w:name w:val="Placeholder Text"/>
    <w:basedOn w:val="DefaultParagraphFont"/>
    <w:uiPriority w:val="99"/>
    <w:semiHidden/>
    <w:rsid w:val="00AE2BC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C:\Users\Sammy\AppData\Roaming\Microsoft\Templates\Cash donation form.dotx</Template>
  <TotalTime>0</TotalTime>
  <Pages>3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2025-03-02T10:14:00Z</dcterms:created>
  <dcterms:modified xsi:type="dcterms:W3CDTF">2025-03-02T10:47:00Z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